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40"/>
      </w:tblGrid>
      <w:tr w:rsidR="00CA3569" w:rsidRPr="00D10FA9" w:rsidTr="00EA4CDE">
        <w:tc>
          <w:tcPr>
            <w:tcW w:w="5103" w:type="dxa"/>
          </w:tcPr>
          <w:p w:rsidR="00CA3569" w:rsidRPr="00D10FA9" w:rsidRDefault="00CA3569" w:rsidP="00CA35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0" w:type="dxa"/>
          </w:tcPr>
          <w:p w:rsidR="00CA3569" w:rsidRPr="00D10FA9" w:rsidRDefault="00CA3569" w:rsidP="000A02A9">
            <w:pPr>
              <w:spacing w:after="0" w:line="240" w:lineRule="auto"/>
              <w:ind w:left="-108" w:right="-14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5539E" w:rsidRDefault="00F5539E" w:rsidP="00CA35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943A4" w:rsidRPr="00E943A4" w:rsidRDefault="00E943A4" w:rsidP="00E943A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>ОТЧЕТ</w:t>
      </w:r>
    </w:p>
    <w:p w:rsidR="008A3C71" w:rsidRPr="008A3C71" w:rsidRDefault="00E943A4" w:rsidP="008A3C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 xml:space="preserve">об основных результатах выполнения </w:t>
      </w:r>
      <w:r w:rsidR="008A3C71">
        <w:rPr>
          <w:rFonts w:ascii="Times New Roman" w:hAnsi="Times New Roman"/>
          <w:b/>
          <w:bCs/>
          <w:sz w:val="28"/>
          <w:szCs w:val="28"/>
        </w:rPr>
        <w:t>Плана</w:t>
      </w:r>
    </w:p>
    <w:p w:rsidR="00CA3569" w:rsidRPr="00D10FA9" w:rsidRDefault="008A3C71" w:rsidP="008A3C7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3C71">
        <w:rPr>
          <w:rFonts w:ascii="Times New Roman" w:hAnsi="Times New Roman"/>
          <w:b/>
          <w:bCs/>
          <w:sz w:val="28"/>
          <w:szCs w:val="28"/>
        </w:rPr>
        <w:t xml:space="preserve"> противодействия коррупции в Государственном казенном учреждении города Москвы «Московская городская поисково-спасательная служба на водных объектах» на 2021-2024 годы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943A4">
        <w:rPr>
          <w:rFonts w:ascii="Times New Roman" w:hAnsi="Times New Roman"/>
          <w:b/>
          <w:bCs/>
          <w:sz w:val="28"/>
          <w:szCs w:val="28"/>
        </w:rPr>
        <w:t>в</w:t>
      </w:r>
      <w:r w:rsidR="00960240">
        <w:rPr>
          <w:rFonts w:ascii="Times New Roman" w:hAnsi="Times New Roman"/>
          <w:b/>
          <w:bCs/>
          <w:sz w:val="28"/>
          <w:szCs w:val="28"/>
        </w:rPr>
        <w:t>о втором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полугодии 202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:rsidR="00CA3569" w:rsidRPr="00CA3569" w:rsidRDefault="00CA3569" w:rsidP="00CA35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3569" w:rsidRPr="0082057C" w:rsidRDefault="00CA3569" w:rsidP="00B823F1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82057C">
        <w:rPr>
          <w:rFonts w:ascii="Times New Roman" w:hAnsi="Times New Roman"/>
          <w:sz w:val="28"/>
          <w:szCs w:val="28"/>
        </w:rPr>
        <w:t xml:space="preserve">Основные итоги деятельности ГКУ «МГПСС» в </w:t>
      </w:r>
      <w:r w:rsidR="00237AE0" w:rsidRPr="0082057C">
        <w:rPr>
          <w:rFonts w:ascii="Times New Roman" w:hAnsi="Times New Roman"/>
          <w:sz w:val="28"/>
          <w:szCs w:val="28"/>
        </w:rPr>
        <w:t>сфере пр</w:t>
      </w:r>
      <w:r w:rsidR="00FE7776">
        <w:rPr>
          <w:rFonts w:ascii="Times New Roman" w:hAnsi="Times New Roman"/>
          <w:sz w:val="28"/>
          <w:szCs w:val="28"/>
        </w:rPr>
        <w:t>офилактики</w:t>
      </w:r>
      <w:r w:rsidR="00237AE0" w:rsidRPr="0082057C">
        <w:rPr>
          <w:rFonts w:ascii="Times New Roman" w:hAnsi="Times New Roman"/>
          <w:sz w:val="28"/>
          <w:szCs w:val="28"/>
        </w:rPr>
        <w:t xml:space="preserve"> коррупционных проявлений </w:t>
      </w:r>
      <w:r w:rsidR="009169FC" w:rsidRPr="0082057C">
        <w:rPr>
          <w:rFonts w:ascii="Times New Roman" w:hAnsi="Times New Roman"/>
          <w:sz w:val="28"/>
          <w:szCs w:val="28"/>
        </w:rPr>
        <w:t xml:space="preserve">свидетельствуют, что </w:t>
      </w:r>
      <w:r w:rsidR="0082057C" w:rsidRPr="0082057C">
        <w:rPr>
          <w:rFonts w:ascii="Times New Roman" w:hAnsi="Times New Roman"/>
          <w:sz w:val="28"/>
          <w:szCs w:val="28"/>
        </w:rPr>
        <w:t>з</w:t>
      </w:r>
      <w:r w:rsidR="00237AE0" w:rsidRPr="0082057C">
        <w:rPr>
          <w:rFonts w:ascii="Times New Roman" w:hAnsi="Times New Roman"/>
          <w:sz w:val="28"/>
          <w:szCs w:val="28"/>
        </w:rPr>
        <w:t>апланированные</w:t>
      </w:r>
      <w:r w:rsidRPr="0082057C">
        <w:rPr>
          <w:rFonts w:ascii="Times New Roman" w:hAnsi="Times New Roman"/>
          <w:sz w:val="28"/>
          <w:szCs w:val="28"/>
        </w:rPr>
        <w:t xml:space="preserve"> мероприятия выполнены </w:t>
      </w:r>
      <w:r w:rsidR="00237AE0" w:rsidRPr="0082057C">
        <w:rPr>
          <w:rFonts w:ascii="Times New Roman" w:hAnsi="Times New Roman"/>
          <w:sz w:val="28"/>
          <w:szCs w:val="28"/>
        </w:rPr>
        <w:t xml:space="preserve">в </w:t>
      </w:r>
      <w:r w:rsidRPr="0082057C">
        <w:rPr>
          <w:rFonts w:ascii="Times New Roman" w:hAnsi="Times New Roman"/>
          <w:sz w:val="28"/>
          <w:szCs w:val="28"/>
        </w:rPr>
        <w:t>полно</w:t>
      </w:r>
      <w:r w:rsidR="00237AE0" w:rsidRPr="0082057C">
        <w:rPr>
          <w:rFonts w:ascii="Times New Roman" w:hAnsi="Times New Roman"/>
          <w:sz w:val="28"/>
          <w:szCs w:val="28"/>
        </w:rPr>
        <w:t>м объеме</w:t>
      </w:r>
      <w:r w:rsidRPr="0082057C">
        <w:rPr>
          <w:rFonts w:ascii="Times New Roman" w:hAnsi="Times New Roman"/>
          <w:sz w:val="28"/>
          <w:szCs w:val="28"/>
        </w:rPr>
        <w:t>.</w:t>
      </w:r>
    </w:p>
    <w:p w:rsidR="00416195" w:rsidRPr="0053563B" w:rsidRDefault="00CA3569" w:rsidP="00B823F1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803E37">
        <w:rPr>
          <w:rFonts w:ascii="Times New Roman" w:hAnsi="Times New Roman"/>
          <w:sz w:val="28"/>
          <w:szCs w:val="28"/>
        </w:rPr>
        <w:t>Перечень и содержание мероприятий по направлениям деятельности</w:t>
      </w:r>
      <w:r w:rsidR="00237AE0" w:rsidRPr="00803E37">
        <w:rPr>
          <w:rFonts w:ascii="Times New Roman" w:hAnsi="Times New Roman"/>
          <w:sz w:val="28"/>
          <w:szCs w:val="28"/>
        </w:rPr>
        <w:t xml:space="preserve"> подразделений учреждения</w:t>
      </w:r>
      <w:r w:rsidR="0082057C" w:rsidRPr="00803E37">
        <w:rPr>
          <w:rFonts w:ascii="Times New Roman" w:hAnsi="Times New Roman"/>
          <w:sz w:val="28"/>
          <w:szCs w:val="28"/>
        </w:rPr>
        <w:t>.</w:t>
      </w:r>
    </w:p>
    <w:p w:rsidR="0053563B" w:rsidRP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 пункту 1.1. Плана: </w:t>
      </w:r>
      <w:r w:rsidRPr="0053563B">
        <w:rPr>
          <w:rFonts w:ascii="Times New Roman" w:hAnsi="Times New Roman"/>
          <w:i/>
          <w:sz w:val="28"/>
          <w:szCs w:val="28"/>
        </w:rPr>
        <w:t>«Проведение мероприятий по предупреждению коррупции в ГКУ «МГПСС», в том числе:</w:t>
      </w:r>
    </w:p>
    <w:p w:rsidR="0053563B" w:rsidRP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3563B">
        <w:rPr>
          <w:rFonts w:ascii="Times New Roman" w:hAnsi="Times New Roman"/>
          <w:i/>
          <w:sz w:val="28"/>
          <w:szCs w:val="28"/>
        </w:rPr>
        <w:t>- активизация работы по формированию у работников отрицательного отношения к коррупции, предание гласности каждого установленного факта коррупции в учреждении;</w:t>
      </w:r>
    </w:p>
    <w:p w:rsidR="0053563B" w:rsidRP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3563B">
        <w:rPr>
          <w:rFonts w:ascii="Times New Roman" w:hAnsi="Times New Roman"/>
          <w:i/>
          <w:sz w:val="28"/>
          <w:szCs w:val="28"/>
        </w:rPr>
        <w:t>- формирование негативного отношения работников к дарению подарков в связи с исполнением ими служебных обязанностей;</w:t>
      </w:r>
    </w:p>
    <w:p w:rsidR="0053563B" w:rsidRDefault="0053563B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53563B">
        <w:rPr>
          <w:rFonts w:ascii="Times New Roman" w:hAnsi="Times New Roman"/>
          <w:i/>
          <w:sz w:val="28"/>
          <w:szCs w:val="28"/>
        </w:rPr>
        <w:t>- недопущение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взятки.»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960240" w:rsidRDefault="00CE737A" w:rsidP="00CE737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E737A">
        <w:rPr>
          <w:rFonts w:ascii="Times New Roman" w:hAnsi="Times New Roman"/>
          <w:sz w:val="28"/>
          <w:szCs w:val="28"/>
        </w:rPr>
        <w:t xml:space="preserve">Работа по формированию у работников отрицательного отношения к коррупции, преданию гласности каждого установленного факта коррупции в учреждении строится путем проведения бесед с кандидатами на трудоустройство </w:t>
      </w:r>
      <w:r w:rsidR="00960240">
        <w:rPr>
          <w:rFonts w:ascii="Times New Roman" w:hAnsi="Times New Roman"/>
          <w:sz w:val="28"/>
          <w:szCs w:val="28"/>
        </w:rPr>
        <w:t>(</w:t>
      </w:r>
      <w:r w:rsidR="00960240" w:rsidRPr="00960240">
        <w:rPr>
          <w:rFonts w:ascii="Times New Roman" w:hAnsi="Times New Roman"/>
          <w:sz w:val="28"/>
          <w:szCs w:val="28"/>
        </w:rPr>
        <w:t xml:space="preserve">во втором полугодии  - с 30 кандидатами на трудоустройство, в том числе с 17 трудоустроенными работниками), организацией контроля за использованием рабочего времени 483 работников (предоставление ежегодных оплачиваемых основных и дополнительных отпусков, суммированный учет рабочего времени работников со сменным графиком работы), а также в ходе выездов на поисково-спасательные станции для проведения контрольных проверочных мероприятий, касающихся расходования ГСМ, иных материальных средств. </w:t>
      </w:r>
    </w:p>
    <w:p w:rsidR="00CE737A" w:rsidRPr="00CE737A" w:rsidRDefault="00CE737A" w:rsidP="00CE737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E737A">
        <w:rPr>
          <w:rFonts w:ascii="Times New Roman" w:hAnsi="Times New Roman"/>
          <w:sz w:val="28"/>
          <w:szCs w:val="28"/>
        </w:rPr>
        <w:t>В отчетном периоде комиссией ГКУ «МГПСС» из числа работников отдела вооружения и техники, а также отдела безопасности и противодействия коррупции проведены внеплановые проверки деятельности поисково-спасательных станций (ПСС) на предмет выполнения требований приказов от 13.05.2020 №02-05-106/20 «Об организации учета, списания и хранения горюче-смазочных материалов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737A">
        <w:rPr>
          <w:rFonts w:ascii="Times New Roman" w:hAnsi="Times New Roman"/>
          <w:sz w:val="28"/>
          <w:szCs w:val="28"/>
        </w:rPr>
        <w:t xml:space="preserve">ГКУ «МГПСС», касающихся учета и выдачи этилового спирта, а также порядка </w:t>
      </w:r>
      <w:r w:rsidRPr="00CE737A">
        <w:rPr>
          <w:rFonts w:ascii="Times New Roman" w:hAnsi="Times New Roman"/>
          <w:sz w:val="28"/>
          <w:szCs w:val="28"/>
        </w:rPr>
        <w:lastRenderedPageBreak/>
        <w:t>оформления эксплуатационных карт (ЭК) в</w:t>
      </w:r>
      <w:r w:rsidR="00960240">
        <w:rPr>
          <w:rFonts w:ascii="Times New Roman" w:hAnsi="Times New Roman"/>
          <w:sz w:val="28"/>
          <w:szCs w:val="28"/>
        </w:rPr>
        <w:t>о втором</w:t>
      </w:r>
      <w:r w:rsidRPr="00CE737A">
        <w:rPr>
          <w:rFonts w:ascii="Times New Roman" w:hAnsi="Times New Roman"/>
          <w:sz w:val="28"/>
          <w:szCs w:val="28"/>
        </w:rPr>
        <w:t xml:space="preserve"> полугодии 2022 года всеми ПСС. Всего проверено </w:t>
      </w:r>
      <w:r w:rsidR="00960240">
        <w:rPr>
          <w:rFonts w:ascii="Times New Roman" w:hAnsi="Times New Roman"/>
          <w:sz w:val="28"/>
          <w:szCs w:val="28"/>
        </w:rPr>
        <w:t>80</w:t>
      </w:r>
      <w:r w:rsidRPr="00CE737A">
        <w:rPr>
          <w:rFonts w:ascii="Times New Roman" w:hAnsi="Times New Roman"/>
          <w:sz w:val="28"/>
          <w:szCs w:val="28"/>
        </w:rPr>
        <w:t xml:space="preserve"> единиц плавсредств, грубых нарушений не выявлено.</w:t>
      </w:r>
    </w:p>
    <w:p w:rsidR="0053563B" w:rsidRPr="0053563B" w:rsidRDefault="0053563B" w:rsidP="00CE737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57B1C">
        <w:rPr>
          <w:rFonts w:ascii="Times New Roman" w:hAnsi="Times New Roman"/>
          <w:sz w:val="28"/>
          <w:szCs w:val="28"/>
        </w:rPr>
        <w:t>П</w:t>
      </w:r>
      <w:r w:rsidR="000F7F22">
        <w:rPr>
          <w:rFonts w:ascii="Times New Roman" w:hAnsi="Times New Roman"/>
          <w:sz w:val="28"/>
          <w:szCs w:val="28"/>
        </w:rPr>
        <w:t xml:space="preserve">о пункту </w:t>
      </w:r>
      <w:r w:rsidRPr="00B57B1C">
        <w:rPr>
          <w:rFonts w:ascii="Times New Roman" w:hAnsi="Times New Roman"/>
          <w:sz w:val="28"/>
          <w:szCs w:val="28"/>
        </w:rPr>
        <w:t>1.2</w:t>
      </w:r>
      <w:r w:rsidR="00987E2C" w:rsidRPr="00B57B1C">
        <w:rPr>
          <w:rFonts w:ascii="Times New Roman" w:hAnsi="Times New Roman"/>
          <w:sz w:val="28"/>
          <w:szCs w:val="28"/>
        </w:rPr>
        <w:t>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B57B1C">
        <w:rPr>
          <w:rFonts w:ascii="Times New Roman" w:hAnsi="Times New Roman"/>
          <w:i/>
          <w:sz w:val="28"/>
          <w:szCs w:val="28"/>
        </w:rPr>
        <w:t xml:space="preserve"> </w:t>
      </w:r>
      <w:r w:rsidR="00987E2C" w:rsidRPr="00B57B1C">
        <w:rPr>
          <w:rFonts w:ascii="Times New Roman" w:hAnsi="Times New Roman"/>
          <w:i/>
          <w:sz w:val="28"/>
          <w:szCs w:val="28"/>
        </w:rPr>
        <w:t>«</w:t>
      </w:r>
      <w:r w:rsidRPr="00B57B1C">
        <w:rPr>
          <w:rFonts w:ascii="Times New Roman" w:hAnsi="Times New Roman"/>
          <w:i/>
          <w:sz w:val="28"/>
          <w:szCs w:val="28"/>
        </w:rPr>
        <w:t>Проведение проверок по поступившим уведомлениям о фактах обращения к работникам учреждения в целях склонения их к совершению коррупционных правонарушений</w:t>
      </w:r>
      <w:r w:rsidRPr="0053563B">
        <w:rPr>
          <w:rFonts w:ascii="Times New Roman" w:hAnsi="Times New Roman"/>
          <w:sz w:val="28"/>
          <w:szCs w:val="28"/>
        </w:rPr>
        <w:t xml:space="preserve"> </w:t>
      </w:r>
      <w:r w:rsidRPr="00987E2C">
        <w:rPr>
          <w:rFonts w:ascii="Times New Roman" w:hAnsi="Times New Roman"/>
          <w:i/>
          <w:sz w:val="28"/>
          <w:szCs w:val="28"/>
        </w:rPr>
        <w:t>и направление материалов проверок в органы прокуратуры и иные федеральные государственные органы</w:t>
      </w:r>
      <w:r w:rsidR="00987E2C">
        <w:rPr>
          <w:rFonts w:ascii="Times New Roman" w:hAnsi="Times New Roman"/>
          <w:i/>
          <w:sz w:val="28"/>
          <w:szCs w:val="28"/>
        </w:rPr>
        <w:t xml:space="preserve">» </w:t>
      </w:r>
      <w:r w:rsidRPr="0053563B">
        <w:rPr>
          <w:rFonts w:ascii="Times New Roman" w:hAnsi="Times New Roman"/>
          <w:sz w:val="28"/>
          <w:szCs w:val="28"/>
        </w:rPr>
        <w:t>– уведомлений о фактах обращений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к работникам учреждения в целях склонения их к совершению коррупционных правонарушений</w:t>
      </w:r>
      <w:r w:rsidRPr="000F7F22">
        <w:rPr>
          <w:rFonts w:ascii="Times New Roman" w:hAnsi="Times New Roman"/>
          <w:sz w:val="28"/>
          <w:szCs w:val="28"/>
        </w:rPr>
        <w:t xml:space="preserve"> </w:t>
      </w:r>
      <w:r w:rsidRPr="0053563B">
        <w:rPr>
          <w:rFonts w:ascii="Times New Roman" w:hAnsi="Times New Roman"/>
          <w:sz w:val="28"/>
          <w:szCs w:val="28"/>
        </w:rPr>
        <w:t>не зарегистрировано.</w:t>
      </w:r>
    </w:p>
    <w:p w:rsidR="00987E2C" w:rsidRPr="00987E2C" w:rsidRDefault="00987E2C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 пункту 1.3.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7E2C">
        <w:rPr>
          <w:rFonts w:ascii="Times New Roman" w:hAnsi="Times New Roman"/>
          <w:i/>
          <w:sz w:val="28"/>
          <w:szCs w:val="28"/>
        </w:rPr>
        <w:t>«Обеспечение работы телефона доверия для обращения граждан и работников ГКУ «МГПСС» по фактам коррупционной направленности в деятельности ГКУ «МГПСС»</w:t>
      </w:r>
      <w:r>
        <w:rPr>
          <w:rFonts w:ascii="Times New Roman" w:hAnsi="Times New Roman"/>
          <w:i/>
          <w:sz w:val="28"/>
          <w:szCs w:val="28"/>
        </w:rPr>
        <w:t xml:space="preserve"> -</w:t>
      </w:r>
      <w:r w:rsidRPr="00987E2C">
        <w:t xml:space="preserve"> </w:t>
      </w:r>
      <w:r w:rsidRPr="00987E2C">
        <w:rPr>
          <w:rFonts w:ascii="Times New Roman" w:hAnsi="Times New Roman"/>
          <w:sz w:val="28"/>
          <w:szCs w:val="28"/>
        </w:rPr>
        <w:t>обращения граждан и работников ГКУ «МГПСС» по фактам коррупционно</w:t>
      </w:r>
      <w:r w:rsidR="00604BCE">
        <w:rPr>
          <w:rFonts w:ascii="Times New Roman" w:hAnsi="Times New Roman"/>
          <w:sz w:val="28"/>
          <w:szCs w:val="28"/>
        </w:rPr>
        <w:t>й направленности в деятельности</w:t>
      </w:r>
      <w:r w:rsidR="00604BCE">
        <w:rPr>
          <w:rFonts w:ascii="Times New Roman" w:hAnsi="Times New Roman"/>
          <w:sz w:val="28"/>
          <w:szCs w:val="28"/>
        </w:rPr>
        <w:br/>
      </w:r>
      <w:r w:rsidRPr="00987E2C">
        <w:rPr>
          <w:rFonts w:ascii="Times New Roman" w:hAnsi="Times New Roman"/>
          <w:sz w:val="28"/>
          <w:szCs w:val="28"/>
        </w:rPr>
        <w:t>ГКУ «МГПСС»</w:t>
      </w:r>
      <w:r>
        <w:rPr>
          <w:rFonts w:ascii="Times New Roman" w:hAnsi="Times New Roman"/>
          <w:sz w:val="28"/>
          <w:szCs w:val="28"/>
        </w:rPr>
        <w:t xml:space="preserve"> не поступало.</w:t>
      </w:r>
    </w:p>
    <w:p w:rsidR="00987E2C" w:rsidRPr="00B57B1C" w:rsidRDefault="00B57B1C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 пункту 1.4. </w:t>
      </w:r>
      <w:r w:rsidR="000F7F22" w:rsidRPr="000F7F22">
        <w:rPr>
          <w:rFonts w:ascii="Times New Roman" w:hAnsi="Times New Roman"/>
          <w:sz w:val="28"/>
          <w:szCs w:val="28"/>
        </w:rPr>
        <w:t xml:space="preserve">Плана </w:t>
      </w:r>
      <w:r>
        <w:rPr>
          <w:rFonts w:ascii="Times New Roman" w:hAnsi="Times New Roman"/>
          <w:sz w:val="28"/>
          <w:szCs w:val="28"/>
        </w:rPr>
        <w:t>«</w:t>
      </w:r>
      <w:r w:rsidRPr="00B57B1C">
        <w:rPr>
          <w:rFonts w:ascii="Times New Roman" w:hAnsi="Times New Roman"/>
          <w:i/>
          <w:sz w:val="28"/>
          <w:szCs w:val="28"/>
        </w:rPr>
        <w:t>Прием граждан и работников ГКУ «МГПСС» по вопросам противодействия коррупции</w:t>
      </w:r>
      <w:r>
        <w:rPr>
          <w:rFonts w:ascii="Times New Roman" w:hAnsi="Times New Roman"/>
          <w:i/>
          <w:sz w:val="28"/>
          <w:szCs w:val="28"/>
        </w:rPr>
        <w:t xml:space="preserve">» - </w:t>
      </w:r>
      <w:r w:rsidRPr="00B57B1C">
        <w:rPr>
          <w:rFonts w:ascii="Times New Roman" w:hAnsi="Times New Roman"/>
          <w:sz w:val="28"/>
          <w:szCs w:val="28"/>
        </w:rPr>
        <w:t>граждане и работники ГКУ «МГПСС» по вопросам противодействия коррупции</w:t>
      </w:r>
      <w:r w:rsidR="00B46FBC">
        <w:rPr>
          <w:rFonts w:ascii="Times New Roman" w:hAnsi="Times New Roman"/>
          <w:sz w:val="28"/>
          <w:szCs w:val="28"/>
        </w:rPr>
        <w:t xml:space="preserve"> не обращались,</w:t>
      </w:r>
      <w:r w:rsidR="00B46FBC" w:rsidRPr="00B46FBC">
        <w:t xml:space="preserve"> </w:t>
      </w:r>
      <w:r w:rsidR="00B46FBC" w:rsidRPr="00B46FBC">
        <w:rPr>
          <w:rFonts w:ascii="Times New Roman" w:hAnsi="Times New Roman"/>
          <w:sz w:val="28"/>
          <w:szCs w:val="28"/>
        </w:rPr>
        <w:t>в отделе служебной документации прием обращений граждан и работников ГКУ «МГПСС» с обозначением тематики «противодействие коррупции» не осуществлялся.</w:t>
      </w:r>
    </w:p>
    <w:p w:rsidR="00987E2C" w:rsidRPr="00B57B1C" w:rsidRDefault="00B57B1C" w:rsidP="00B57B1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 пункту 1.5.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7B1C">
        <w:rPr>
          <w:rFonts w:ascii="Times New Roman" w:hAnsi="Times New Roman"/>
          <w:i/>
          <w:sz w:val="28"/>
          <w:szCs w:val="28"/>
        </w:rPr>
        <w:t>«Проведение анализа обращений граждан и юридических лиц в целях выявления информации о фактах коррупции со стороны работников учреждения и ненадл</w:t>
      </w:r>
      <w:r w:rsidR="00604BCE">
        <w:rPr>
          <w:rFonts w:ascii="Times New Roman" w:hAnsi="Times New Roman"/>
          <w:i/>
          <w:sz w:val="28"/>
          <w:szCs w:val="28"/>
        </w:rPr>
        <w:t>ежащем рассмотрении обращений в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B57B1C">
        <w:rPr>
          <w:rFonts w:ascii="Times New Roman" w:hAnsi="Times New Roman"/>
          <w:i/>
          <w:sz w:val="28"/>
          <w:szCs w:val="28"/>
        </w:rPr>
        <w:t>ГКУ «МГПСС»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D1F67">
        <w:rPr>
          <w:rFonts w:ascii="Times New Roman" w:hAnsi="Times New Roman"/>
          <w:sz w:val="28"/>
          <w:szCs w:val="28"/>
        </w:rPr>
        <w:t xml:space="preserve">- </w:t>
      </w:r>
      <w:r w:rsidR="003901AA" w:rsidRPr="003901AA">
        <w:rPr>
          <w:rFonts w:ascii="Times New Roman" w:hAnsi="Times New Roman"/>
          <w:sz w:val="28"/>
          <w:szCs w:val="28"/>
        </w:rPr>
        <w:t>соответствующих з</w:t>
      </w:r>
      <w:r w:rsidR="003901AA">
        <w:rPr>
          <w:rFonts w:ascii="Times New Roman" w:hAnsi="Times New Roman"/>
          <w:sz w:val="28"/>
          <w:szCs w:val="28"/>
        </w:rPr>
        <w:t xml:space="preserve">аявлений от </w:t>
      </w:r>
      <w:r w:rsidRPr="00B57B1C">
        <w:rPr>
          <w:rFonts w:ascii="Times New Roman" w:hAnsi="Times New Roman"/>
          <w:sz w:val="28"/>
          <w:szCs w:val="28"/>
        </w:rPr>
        <w:t>граждан и юридически</w:t>
      </w:r>
      <w:r w:rsidR="003901AA">
        <w:rPr>
          <w:rFonts w:ascii="Times New Roman" w:hAnsi="Times New Roman"/>
          <w:sz w:val="28"/>
          <w:szCs w:val="28"/>
        </w:rPr>
        <w:t>х</w:t>
      </w:r>
      <w:r w:rsidRPr="00B57B1C">
        <w:rPr>
          <w:rFonts w:ascii="Times New Roman" w:hAnsi="Times New Roman"/>
          <w:sz w:val="28"/>
          <w:szCs w:val="28"/>
        </w:rPr>
        <w:t xml:space="preserve"> лиц </w:t>
      </w:r>
      <w:r w:rsidR="003901AA">
        <w:rPr>
          <w:rFonts w:ascii="Times New Roman" w:hAnsi="Times New Roman"/>
          <w:sz w:val="28"/>
          <w:szCs w:val="28"/>
        </w:rPr>
        <w:t>с</w:t>
      </w:r>
      <w:r w:rsidRPr="00B57B1C">
        <w:rPr>
          <w:rFonts w:ascii="Times New Roman" w:hAnsi="Times New Roman"/>
          <w:sz w:val="28"/>
          <w:szCs w:val="28"/>
        </w:rPr>
        <w:t xml:space="preserve"> информаци</w:t>
      </w:r>
      <w:r w:rsidR="003901AA">
        <w:rPr>
          <w:rFonts w:ascii="Times New Roman" w:hAnsi="Times New Roman"/>
          <w:sz w:val="28"/>
          <w:szCs w:val="28"/>
        </w:rPr>
        <w:t>ей</w:t>
      </w:r>
      <w:r w:rsidRPr="00B57B1C">
        <w:rPr>
          <w:rFonts w:ascii="Times New Roman" w:hAnsi="Times New Roman"/>
          <w:sz w:val="28"/>
          <w:szCs w:val="28"/>
        </w:rPr>
        <w:t xml:space="preserve"> о фактах коррупции со стороны работников учреждения и ненадлежащем рассмотрении обращений в ГКУ «МГПСС»</w:t>
      </w:r>
      <w:r w:rsidR="003901AA">
        <w:rPr>
          <w:rFonts w:ascii="Times New Roman" w:hAnsi="Times New Roman"/>
          <w:sz w:val="28"/>
          <w:szCs w:val="28"/>
        </w:rPr>
        <w:t xml:space="preserve"> не поступало.</w:t>
      </w:r>
    </w:p>
    <w:p w:rsidR="00CD1F67" w:rsidRDefault="00CD1F67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D1F67">
        <w:rPr>
          <w:rFonts w:ascii="Times New Roman" w:hAnsi="Times New Roman"/>
          <w:sz w:val="28"/>
          <w:szCs w:val="28"/>
        </w:rPr>
        <w:t>6. По пункту 1.6.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CD1F67">
        <w:t xml:space="preserve"> </w:t>
      </w:r>
      <w:r w:rsidRPr="00CD1F67">
        <w:rPr>
          <w:rFonts w:ascii="Times New Roman" w:hAnsi="Times New Roman"/>
          <w:i/>
          <w:sz w:val="28"/>
          <w:szCs w:val="28"/>
        </w:rPr>
        <w:t>«Проведение заседаний комиссии по предупреждению коррупции и урегулированию конфликта интересов в ГКУ «МГПСС»</w:t>
      </w:r>
      <w:r>
        <w:rPr>
          <w:rFonts w:ascii="Times New Roman" w:hAnsi="Times New Roman"/>
          <w:i/>
          <w:sz w:val="28"/>
          <w:szCs w:val="28"/>
        </w:rPr>
        <w:t xml:space="preserve"> -</w:t>
      </w:r>
      <w:r w:rsidRPr="00CD1F67">
        <w:t xml:space="preserve"> </w:t>
      </w:r>
      <w:r w:rsidRPr="00CD1F67">
        <w:rPr>
          <w:rFonts w:ascii="Times New Roman" w:hAnsi="Times New Roman"/>
          <w:sz w:val="28"/>
          <w:szCs w:val="28"/>
        </w:rPr>
        <w:t>на заседаниях комиссии по предупреждению коррупции и урегулированию конфликта интересов в ГКУ «МГПСС»</w:t>
      </w:r>
      <w:r>
        <w:rPr>
          <w:rFonts w:ascii="Times New Roman" w:hAnsi="Times New Roman"/>
          <w:sz w:val="28"/>
          <w:szCs w:val="28"/>
        </w:rPr>
        <w:t xml:space="preserve"> рассматриваются актуальные вопросы противодействия возможным коррупционным проявлениям, готовятся варианты управленческих решений руководства ГКУ «МГПСС», требующие принятия неотложных мер по профилактике коррупции.</w:t>
      </w:r>
    </w:p>
    <w:p w:rsidR="00CD1F67" w:rsidRPr="0095578C" w:rsidRDefault="00CD1F67" w:rsidP="0053563B">
      <w:pPr>
        <w:spacing w:after="0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 пункту 1.7.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F67">
        <w:rPr>
          <w:rFonts w:ascii="Times New Roman" w:hAnsi="Times New Roman"/>
          <w:i/>
          <w:sz w:val="28"/>
          <w:szCs w:val="28"/>
        </w:rPr>
        <w:t>«Проведение мероприятий, направленных на изучение сведений и информации, находящихся в открытом доступе, в целях выявления скрытой аффилированности»</w:t>
      </w:r>
      <w:r>
        <w:rPr>
          <w:rFonts w:ascii="Times New Roman" w:hAnsi="Times New Roman"/>
          <w:i/>
          <w:sz w:val="28"/>
          <w:szCs w:val="28"/>
        </w:rPr>
        <w:t xml:space="preserve"> -</w:t>
      </w:r>
      <w:r w:rsidRPr="00CD1F67">
        <w:t xml:space="preserve"> </w:t>
      </w:r>
      <w:r w:rsidRPr="0095578C">
        <w:rPr>
          <w:rFonts w:ascii="Times New Roman" w:hAnsi="Times New Roman"/>
          <w:sz w:val="28"/>
          <w:szCs w:val="28"/>
        </w:rPr>
        <w:t xml:space="preserve">в результате мониторинга информации, содержащийся в теле-, радиопередачах и публикациях в средствах массовой информации, </w:t>
      </w:r>
      <w:r w:rsidR="0095578C" w:rsidRPr="0095578C">
        <w:rPr>
          <w:rFonts w:ascii="Times New Roman" w:hAnsi="Times New Roman"/>
          <w:sz w:val="28"/>
          <w:szCs w:val="28"/>
        </w:rPr>
        <w:t>скрытой аффилированности</w:t>
      </w:r>
      <w:r w:rsidRPr="0095578C">
        <w:rPr>
          <w:rFonts w:ascii="Times New Roman" w:hAnsi="Times New Roman"/>
          <w:sz w:val="28"/>
          <w:szCs w:val="28"/>
        </w:rPr>
        <w:t xml:space="preserve"> в деятельности ГКУ «МГПСС» не выявлено</w:t>
      </w:r>
      <w:r w:rsidR="0095578C">
        <w:rPr>
          <w:rFonts w:ascii="Times New Roman" w:hAnsi="Times New Roman"/>
          <w:sz w:val="28"/>
          <w:szCs w:val="28"/>
        </w:rPr>
        <w:t>.</w:t>
      </w:r>
    </w:p>
    <w:p w:rsidR="0095578C" w:rsidRPr="0095578C" w:rsidRDefault="00CD1F67" w:rsidP="005356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5578C">
        <w:rPr>
          <w:rFonts w:ascii="Times New Roman" w:hAnsi="Times New Roman"/>
          <w:sz w:val="28"/>
          <w:szCs w:val="28"/>
        </w:rPr>
        <w:t xml:space="preserve"> </w:t>
      </w:r>
      <w:r w:rsidR="0095578C" w:rsidRPr="0095578C">
        <w:rPr>
          <w:rFonts w:ascii="Times New Roman" w:hAnsi="Times New Roman"/>
          <w:sz w:val="28"/>
          <w:szCs w:val="28"/>
        </w:rPr>
        <w:t>8. По пункту 1.8.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="0095578C" w:rsidRPr="0095578C">
        <w:rPr>
          <w:rFonts w:ascii="Times New Roman" w:hAnsi="Times New Roman"/>
          <w:sz w:val="28"/>
          <w:szCs w:val="28"/>
        </w:rPr>
        <w:t xml:space="preserve"> </w:t>
      </w:r>
      <w:r w:rsidR="0095578C" w:rsidRPr="0095578C">
        <w:rPr>
          <w:rFonts w:ascii="Times New Roman" w:hAnsi="Times New Roman"/>
          <w:i/>
          <w:sz w:val="28"/>
          <w:szCs w:val="28"/>
        </w:rPr>
        <w:t xml:space="preserve">«Проведение в Международный день по борьбе с коррупцией лекций и семинаров для повышения уровня правовой грамотности </w:t>
      </w:r>
      <w:r w:rsidR="0095578C" w:rsidRPr="0095578C">
        <w:rPr>
          <w:rFonts w:ascii="Times New Roman" w:hAnsi="Times New Roman"/>
          <w:i/>
          <w:sz w:val="28"/>
          <w:szCs w:val="28"/>
        </w:rPr>
        <w:lastRenderedPageBreak/>
        <w:t xml:space="preserve">работников ГКУ «МГПСС» </w:t>
      </w:r>
      <w:r w:rsidR="0095578C" w:rsidRPr="0095578C">
        <w:rPr>
          <w:rFonts w:ascii="Times New Roman" w:hAnsi="Times New Roman"/>
          <w:sz w:val="28"/>
          <w:szCs w:val="28"/>
        </w:rPr>
        <w:t>-</w:t>
      </w:r>
      <w:r w:rsidR="00CE737A">
        <w:rPr>
          <w:rFonts w:ascii="Times New Roman" w:hAnsi="Times New Roman"/>
          <w:sz w:val="28"/>
          <w:szCs w:val="28"/>
        </w:rPr>
        <w:t xml:space="preserve"> </w:t>
      </w:r>
      <w:r w:rsidR="00960240">
        <w:rPr>
          <w:rFonts w:ascii="Times New Roman" w:hAnsi="Times New Roman"/>
          <w:sz w:val="28"/>
          <w:szCs w:val="28"/>
        </w:rPr>
        <w:t xml:space="preserve">принято участие руководства ГКУ «МГПСС» и отдела безопасности и противодействия коррупции в совещании с участием первого заместителя руководителя Департамента </w:t>
      </w:r>
      <w:proofErr w:type="spellStart"/>
      <w:r w:rsidR="00960240">
        <w:rPr>
          <w:rFonts w:ascii="Times New Roman" w:hAnsi="Times New Roman"/>
          <w:sz w:val="28"/>
          <w:szCs w:val="28"/>
        </w:rPr>
        <w:t>ГОЧСиПБ</w:t>
      </w:r>
      <w:proofErr w:type="spellEnd"/>
      <w:r w:rsidR="00960240">
        <w:rPr>
          <w:rFonts w:ascii="Times New Roman" w:hAnsi="Times New Roman"/>
          <w:sz w:val="28"/>
          <w:szCs w:val="28"/>
        </w:rPr>
        <w:t xml:space="preserve"> Васюкова О.В.</w:t>
      </w:r>
    </w:p>
    <w:p w:rsidR="00CE737A" w:rsidRPr="00CE737A" w:rsidRDefault="0095578C" w:rsidP="00CE737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5578C">
        <w:rPr>
          <w:rFonts w:ascii="Times New Roman" w:hAnsi="Times New Roman"/>
          <w:sz w:val="28"/>
          <w:szCs w:val="28"/>
        </w:rPr>
        <w:t>9</w:t>
      </w:r>
      <w:r w:rsidR="0053563B" w:rsidRPr="0095578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78C">
        <w:rPr>
          <w:rFonts w:ascii="Times New Roman" w:hAnsi="Times New Roman"/>
          <w:sz w:val="28"/>
          <w:szCs w:val="28"/>
        </w:rPr>
        <w:t>По п</w:t>
      </w:r>
      <w:r w:rsidR="0053563B" w:rsidRPr="0095578C">
        <w:rPr>
          <w:rFonts w:ascii="Times New Roman" w:hAnsi="Times New Roman"/>
          <w:sz w:val="28"/>
          <w:szCs w:val="28"/>
        </w:rPr>
        <w:t>ункт</w:t>
      </w:r>
      <w:r w:rsidRPr="0095578C">
        <w:rPr>
          <w:rFonts w:ascii="Times New Roman" w:hAnsi="Times New Roman"/>
          <w:sz w:val="28"/>
          <w:szCs w:val="28"/>
        </w:rPr>
        <w:t>у</w:t>
      </w:r>
      <w:r w:rsidR="0053563B" w:rsidRPr="0095578C">
        <w:rPr>
          <w:rFonts w:ascii="Times New Roman" w:hAnsi="Times New Roman"/>
          <w:sz w:val="28"/>
          <w:szCs w:val="28"/>
        </w:rPr>
        <w:t xml:space="preserve"> 2.1</w:t>
      </w:r>
      <w:r w:rsidR="000F7F22">
        <w:rPr>
          <w:rFonts w:ascii="Times New Roman" w:hAnsi="Times New Roman"/>
          <w:sz w:val="28"/>
          <w:szCs w:val="28"/>
        </w:rPr>
        <w:t>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="0053563B" w:rsidRPr="0053563B">
        <w:rPr>
          <w:rFonts w:ascii="Times New Roman" w:hAnsi="Times New Roman"/>
          <w:sz w:val="28"/>
          <w:szCs w:val="28"/>
        </w:rPr>
        <w:t xml:space="preserve"> </w:t>
      </w:r>
      <w:r w:rsidRPr="0095578C">
        <w:rPr>
          <w:rFonts w:ascii="Times New Roman" w:hAnsi="Times New Roman"/>
          <w:i/>
          <w:sz w:val="28"/>
          <w:szCs w:val="28"/>
        </w:rPr>
        <w:t>«</w:t>
      </w:r>
      <w:r w:rsidR="0053563B" w:rsidRPr="0095578C">
        <w:rPr>
          <w:rFonts w:ascii="Times New Roman" w:hAnsi="Times New Roman"/>
          <w:i/>
          <w:sz w:val="28"/>
          <w:szCs w:val="28"/>
        </w:rPr>
        <w:t>Проведение комплекса организационных разъяснительных и иных мер по вопросам противодействия коррупции (проведение семинара, технической учебы, индивидуальных консультаций)</w:t>
      </w:r>
      <w:r w:rsidRPr="0095578C">
        <w:rPr>
          <w:rFonts w:ascii="Times New Roman" w:hAnsi="Times New Roman"/>
          <w:i/>
          <w:sz w:val="28"/>
          <w:szCs w:val="28"/>
        </w:rPr>
        <w:t>»</w:t>
      </w:r>
      <w:r w:rsidR="0053563B" w:rsidRPr="0053563B">
        <w:rPr>
          <w:rFonts w:ascii="Times New Roman" w:hAnsi="Times New Roman"/>
          <w:sz w:val="28"/>
          <w:szCs w:val="28"/>
        </w:rPr>
        <w:t xml:space="preserve"> – </w:t>
      </w:r>
      <w:r w:rsidR="00CE737A" w:rsidRPr="00CE737A">
        <w:rPr>
          <w:rFonts w:ascii="Times New Roman" w:hAnsi="Times New Roman"/>
          <w:sz w:val="28"/>
          <w:szCs w:val="28"/>
        </w:rPr>
        <w:t>проведено</w:t>
      </w:r>
      <w:r w:rsidR="00960240" w:rsidRPr="00960240">
        <w:t xml:space="preserve"> </w:t>
      </w:r>
      <w:r w:rsidR="00960240" w:rsidRPr="00960240">
        <w:rPr>
          <w:rFonts w:ascii="Times New Roman" w:hAnsi="Times New Roman"/>
          <w:sz w:val="28"/>
          <w:szCs w:val="28"/>
        </w:rPr>
        <w:t>во 2 полугодии 9 заседаний Аттестационной комиссии ГКУ МГПСС», индивидуальные консуль</w:t>
      </w:r>
      <w:r w:rsidR="00960240">
        <w:rPr>
          <w:rFonts w:ascii="Times New Roman" w:hAnsi="Times New Roman"/>
          <w:sz w:val="28"/>
          <w:szCs w:val="28"/>
        </w:rPr>
        <w:t>тации с работниками ГКУ «МГПСС»</w:t>
      </w:r>
      <w:r w:rsidR="00CE737A" w:rsidRPr="00CE737A">
        <w:rPr>
          <w:rFonts w:ascii="Times New Roman" w:hAnsi="Times New Roman"/>
          <w:sz w:val="28"/>
          <w:szCs w:val="28"/>
        </w:rPr>
        <w:t xml:space="preserve">, а также индивидуальные консультации с </w:t>
      </w:r>
      <w:r w:rsidR="00960240">
        <w:rPr>
          <w:rFonts w:ascii="Times New Roman" w:hAnsi="Times New Roman"/>
          <w:sz w:val="28"/>
          <w:szCs w:val="28"/>
        </w:rPr>
        <w:t>3</w:t>
      </w:r>
      <w:r w:rsidR="00CE737A" w:rsidRPr="00CE737A">
        <w:rPr>
          <w:rFonts w:ascii="Times New Roman" w:hAnsi="Times New Roman"/>
          <w:sz w:val="28"/>
          <w:szCs w:val="28"/>
        </w:rPr>
        <w:t>0 кандидатами на работу и работниками ГКУ «МГПСС». Личному составу дежурных смен поисково-спасательных станций во время проведения внеплановых проверок по различным направлениям деятельности ПСС разъяснялись требования законодательства Российской Федерации и ответственность (дисциплинарная, административная, уголовная) за возможные неправомерные действия.</w:t>
      </w:r>
    </w:p>
    <w:p w:rsidR="00CE737A" w:rsidRDefault="00CE737A" w:rsidP="00CE737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CE737A">
        <w:rPr>
          <w:rFonts w:ascii="Times New Roman" w:hAnsi="Times New Roman"/>
          <w:sz w:val="28"/>
          <w:szCs w:val="28"/>
        </w:rPr>
        <w:t>10.</w:t>
      </w:r>
      <w:r w:rsidRPr="00CE737A">
        <w:rPr>
          <w:rFonts w:ascii="Times New Roman" w:hAnsi="Times New Roman"/>
          <w:sz w:val="28"/>
          <w:szCs w:val="28"/>
        </w:rPr>
        <w:tab/>
        <w:t xml:space="preserve">По пункту 2.2. Плана </w:t>
      </w:r>
      <w:r w:rsidRPr="00CE737A">
        <w:rPr>
          <w:rFonts w:ascii="Times New Roman" w:hAnsi="Times New Roman"/>
          <w:i/>
          <w:sz w:val="28"/>
          <w:szCs w:val="28"/>
        </w:rPr>
        <w:t xml:space="preserve">«Ознакомление вновь принимаемых работников с законодательством о противодействии коррупции и локальными актами ГКУ «МГПСС» </w:t>
      </w:r>
      <w:r w:rsidRPr="00CE737A">
        <w:rPr>
          <w:rFonts w:ascii="Times New Roman" w:hAnsi="Times New Roman"/>
          <w:sz w:val="28"/>
          <w:szCs w:val="28"/>
        </w:rPr>
        <w:t>- на регулярной основе в ходе бесед с кандидатами на работу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737A">
        <w:rPr>
          <w:rFonts w:ascii="Times New Roman" w:hAnsi="Times New Roman"/>
          <w:sz w:val="28"/>
          <w:szCs w:val="28"/>
        </w:rPr>
        <w:t xml:space="preserve">ГКУ «МГПСС» им разъясняются законодательство о противодействии коррупции и локальные акты ГКУ «МГПСС». Всего в отчетном периоде трудоустроены </w:t>
      </w:r>
      <w:r w:rsidR="00960240">
        <w:rPr>
          <w:rFonts w:ascii="Times New Roman" w:hAnsi="Times New Roman"/>
          <w:sz w:val="28"/>
          <w:szCs w:val="28"/>
        </w:rPr>
        <w:t>1</w:t>
      </w:r>
      <w:r w:rsidRPr="00CE737A">
        <w:rPr>
          <w:rFonts w:ascii="Times New Roman" w:hAnsi="Times New Roman"/>
          <w:sz w:val="28"/>
          <w:szCs w:val="28"/>
        </w:rPr>
        <w:t>7 человек.</w:t>
      </w:r>
    </w:p>
    <w:p w:rsidR="000F7F22" w:rsidRDefault="00A12BE0" w:rsidP="00CE737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12BE0">
        <w:rPr>
          <w:rFonts w:ascii="Times New Roman" w:hAnsi="Times New Roman"/>
          <w:sz w:val="28"/>
          <w:szCs w:val="28"/>
        </w:rPr>
        <w:t>11. По пункту 2.3.</w:t>
      </w:r>
      <w:r w:rsidRPr="00A12BE0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 xml:space="preserve">Плана </w:t>
      </w:r>
      <w:r w:rsidRPr="00A12BE0">
        <w:rPr>
          <w:rFonts w:ascii="Times New Roman" w:hAnsi="Times New Roman"/>
          <w:i/>
          <w:sz w:val="28"/>
          <w:szCs w:val="28"/>
        </w:rPr>
        <w:t>«Проведение антикоррупционной экспертизы локальных нормативных актов, принимаемых ГКУ «МГПСС» -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A12BE0">
        <w:rPr>
          <w:rFonts w:ascii="Times New Roman" w:hAnsi="Times New Roman"/>
          <w:sz w:val="28"/>
          <w:szCs w:val="28"/>
        </w:rPr>
        <w:t>антикоррупционная экспертиза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локальных нормативных актов, принимаемых ГКУ «МГПСС»</w:t>
      </w:r>
      <w:r w:rsidR="000F7F22">
        <w:rPr>
          <w:rFonts w:ascii="Times New Roman" w:hAnsi="Times New Roman"/>
          <w:sz w:val="28"/>
          <w:szCs w:val="28"/>
        </w:rPr>
        <w:t>,</w:t>
      </w:r>
      <w:r w:rsidRPr="00A12BE0">
        <w:rPr>
          <w:rFonts w:ascii="Times New Roman" w:hAnsi="Times New Roman"/>
          <w:sz w:val="28"/>
          <w:szCs w:val="28"/>
        </w:rPr>
        <w:t xml:space="preserve"> проводится при проведении правовой экспертизы.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Во втором полугодии 2022 года проведена правовая экспертиза (по состоянию на 1 декабря 2022 г.):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1.</w:t>
      </w:r>
      <w:r w:rsidRPr="00960240">
        <w:rPr>
          <w:rFonts w:ascii="Times New Roman" w:hAnsi="Times New Roman"/>
          <w:sz w:val="28"/>
          <w:szCs w:val="28"/>
        </w:rPr>
        <w:tab/>
        <w:t>Проектов приказов по основной деятельности – 182.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2.</w:t>
      </w:r>
      <w:r w:rsidRPr="00960240">
        <w:rPr>
          <w:rFonts w:ascii="Times New Roman" w:hAnsi="Times New Roman"/>
          <w:sz w:val="28"/>
          <w:szCs w:val="28"/>
        </w:rPr>
        <w:tab/>
        <w:t xml:space="preserve">Проектов приказов по административно-хозяйственной деятельности – 6. 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3.</w:t>
      </w:r>
      <w:r w:rsidRPr="00960240">
        <w:rPr>
          <w:rFonts w:ascii="Times New Roman" w:hAnsi="Times New Roman"/>
          <w:sz w:val="28"/>
          <w:szCs w:val="28"/>
        </w:rPr>
        <w:tab/>
        <w:t>Проектов указаний – 2.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4.</w:t>
      </w:r>
      <w:r w:rsidRPr="00960240">
        <w:rPr>
          <w:rFonts w:ascii="Times New Roman" w:hAnsi="Times New Roman"/>
          <w:sz w:val="28"/>
          <w:szCs w:val="28"/>
        </w:rPr>
        <w:tab/>
        <w:t>Проектов приказов по закупочной деятельности – 43.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5.</w:t>
      </w:r>
      <w:r w:rsidRPr="00960240">
        <w:rPr>
          <w:rFonts w:ascii="Times New Roman" w:hAnsi="Times New Roman"/>
          <w:sz w:val="28"/>
          <w:szCs w:val="28"/>
        </w:rPr>
        <w:tab/>
        <w:t xml:space="preserve">Проектов приказов по личному составу – 209. 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6.</w:t>
      </w:r>
      <w:r w:rsidRPr="00960240">
        <w:rPr>
          <w:rFonts w:ascii="Times New Roman" w:hAnsi="Times New Roman"/>
          <w:sz w:val="28"/>
          <w:szCs w:val="28"/>
        </w:rPr>
        <w:tab/>
        <w:t xml:space="preserve">Проектов государственных контрактов и технических заданий по проведенным аукционам – 39. </w:t>
      </w:r>
    </w:p>
    <w:p w:rsidR="00960240" w:rsidRP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7.</w:t>
      </w:r>
      <w:r w:rsidRPr="00960240">
        <w:rPr>
          <w:rFonts w:ascii="Times New Roman" w:hAnsi="Times New Roman"/>
          <w:sz w:val="28"/>
          <w:szCs w:val="28"/>
        </w:rPr>
        <w:tab/>
        <w:t>Проектов должностных инструкций – 7.</w:t>
      </w:r>
    </w:p>
    <w:p w:rsidR="00960240" w:rsidRDefault="0096024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60240">
        <w:rPr>
          <w:rFonts w:ascii="Times New Roman" w:hAnsi="Times New Roman"/>
          <w:sz w:val="28"/>
          <w:szCs w:val="28"/>
        </w:rPr>
        <w:t>8.</w:t>
      </w:r>
      <w:r w:rsidRPr="00960240">
        <w:rPr>
          <w:rFonts w:ascii="Times New Roman" w:hAnsi="Times New Roman"/>
          <w:sz w:val="28"/>
          <w:szCs w:val="28"/>
        </w:rPr>
        <w:tab/>
        <w:t>Проектов положений о структурных подразделениях – 2.</w:t>
      </w:r>
    </w:p>
    <w:p w:rsidR="00A12BE0" w:rsidRPr="00771FA2" w:rsidRDefault="00A12BE0" w:rsidP="00960240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По пункту 2.4.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BE0">
        <w:rPr>
          <w:rFonts w:ascii="Times New Roman" w:hAnsi="Times New Roman"/>
          <w:i/>
          <w:sz w:val="28"/>
          <w:szCs w:val="28"/>
        </w:rPr>
        <w:t>«Мониторинг антикоррупционного законодательства и приведение локальных нормативных актов ГКУ «МГПСС» в соответствие с федеральными законами, иными нормативными правовыми актами Российской Федерации и города Москвы»</w:t>
      </w:r>
      <w:r w:rsidR="00771FA2">
        <w:rPr>
          <w:rFonts w:ascii="Times New Roman" w:hAnsi="Times New Roman"/>
          <w:i/>
          <w:sz w:val="28"/>
          <w:szCs w:val="28"/>
        </w:rPr>
        <w:t xml:space="preserve"> - </w:t>
      </w:r>
      <w:r w:rsidR="00771FA2" w:rsidRPr="00771FA2">
        <w:rPr>
          <w:rFonts w:ascii="Times New Roman" w:hAnsi="Times New Roman"/>
          <w:sz w:val="28"/>
          <w:szCs w:val="28"/>
        </w:rPr>
        <w:t xml:space="preserve">несоответствия локальных нормативных </w:t>
      </w:r>
      <w:r w:rsidR="00771FA2" w:rsidRPr="00771FA2">
        <w:rPr>
          <w:rFonts w:ascii="Times New Roman" w:hAnsi="Times New Roman"/>
          <w:sz w:val="28"/>
          <w:szCs w:val="28"/>
        </w:rPr>
        <w:lastRenderedPageBreak/>
        <w:t xml:space="preserve">актов ГКУ «МГПСС» требованиям </w:t>
      </w:r>
      <w:r w:rsidR="000F7F22" w:rsidRPr="00771FA2">
        <w:rPr>
          <w:rFonts w:ascii="Times New Roman" w:hAnsi="Times New Roman"/>
          <w:sz w:val="28"/>
          <w:szCs w:val="28"/>
        </w:rPr>
        <w:t>антикоррупционного законодательства</w:t>
      </w:r>
      <w:r w:rsidR="00771FA2" w:rsidRPr="00771FA2">
        <w:rPr>
          <w:rFonts w:ascii="Times New Roman" w:hAnsi="Times New Roman"/>
          <w:sz w:val="28"/>
          <w:szCs w:val="28"/>
        </w:rPr>
        <w:t xml:space="preserve"> </w:t>
      </w:r>
      <w:r w:rsidR="00771FA2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771FA2" w:rsidRPr="00771FA2">
        <w:rPr>
          <w:rFonts w:ascii="Times New Roman" w:hAnsi="Times New Roman"/>
          <w:sz w:val="28"/>
          <w:szCs w:val="28"/>
        </w:rPr>
        <w:t>не выявлено.</w:t>
      </w:r>
    </w:p>
    <w:p w:rsidR="0053563B" w:rsidRPr="00771FA2" w:rsidRDefault="00771FA2" w:rsidP="00771FA2">
      <w:pPr>
        <w:spacing w:after="0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71FA2">
        <w:rPr>
          <w:rFonts w:ascii="Times New Roman" w:hAnsi="Times New Roman"/>
          <w:sz w:val="28"/>
          <w:szCs w:val="28"/>
        </w:rPr>
        <w:t>13. По пункту 2.5.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771FA2">
        <w:rPr>
          <w:rFonts w:ascii="Times New Roman" w:hAnsi="Times New Roman"/>
          <w:sz w:val="28"/>
          <w:szCs w:val="28"/>
        </w:rPr>
        <w:t xml:space="preserve"> </w:t>
      </w:r>
      <w:r w:rsidRPr="00771FA2">
        <w:rPr>
          <w:rFonts w:ascii="Times New Roman" w:hAnsi="Times New Roman"/>
          <w:i/>
          <w:sz w:val="28"/>
          <w:szCs w:val="28"/>
        </w:rPr>
        <w:t>«Осуществление регулярного контроля данных бухгалтерского учета, наличия и достоверности первичных документов бухгалтерского учета»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771FA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в результате проведенной работы в отчетном периоде нарушений в </w:t>
      </w:r>
      <w:r w:rsidRPr="00771FA2">
        <w:rPr>
          <w:rFonts w:ascii="Times New Roman" w:hAnsi="Times New Roman"/>
          <w:sz w:val="28"/>
          <w:szCs w:val="28"/>
        </w:rPr>
        <w:t>бухгалтерско</w:t>
      </w:r>
      <w:r>
        <w:rPr>
          <w:rFonts w:ascii="Times New Roman" w:hAnsi="Times New Roman"/>
          <w:sz w:val="28"/>
          <w:szCs w:val="28"/>
        </w:rPr>
        <w:t>м</w:t>
      </w:r>
      <w:r w:rsidRPr="00771FA2">
        <w:rPr>
          <w:rFonts w:ascii="Times New Roman" w:hAnsi="Times New Roman"/>
          <w:sz w:val="28"/>
          <w:szCs w:val="28"/>
        </w:rPr>
        <w:t xml:space="preserve"> учет</w:t>
      </w:r>
      <w:r>
        <w:rPr>
          <w:rFonts w:ascii="Times New Roman" w:hAnsi="Times New Roman"/>
          <w:sz w:val="28"/>
          <w:szCs w:val="28"/>
        </w:rPr>
        <w:t>е</w:t>
      </w:r>
      <w:r w:rsidRPr="00771F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т.ч. при контроле </w:t>
      </w:r>
      <w:r w:rsidRPr="00771FA2">
        <w:rPr>
          <w:rFonts w:ascii="Times New Roman" w:hAnsi="Times New Roman"/>
          <w:sz w:val="28"/>
          <w:szCs w:val="28"/>
        </w:rPr>
        <w:t>наличия и достоверности первичных документов бухгалтерского учета</w:t>
      </w:r>
      <w:r>
        <w:rPr>
          <w:rFonts w:ascii="Times New Roman" w:hAnsi="Times New Roman"/>
          <w:sz w:val="28"/>
          <w:szCs w:val="28"/>
        </w:rPr>
        <w:t xml:space="preserve"> не выявлено.</w:t>
      </w:r>
    </w:p>
    <w:p w:rsidR="004078D4" w:rsidRDefault="00771FA2" w:rsidP="00CE737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По пункту 2.6.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71FA2">
        <w:rPr>
          <w:rFonts w:ascii="Times New Roman" w:hAnsi="Times New Roman"/>
          <w:i/>
          <w:sz w:val="28"/>
          <w:szCs w:val="28"/>
        </w:rPr>
        <w:t>Осуществление взаимодействия с правоохранительными органами, органами прокуратуры, иными государственными органами и организациями</w:t>
      </w:r>
      <w:r>
        <w:rPr>
          <w:rFonts w:ascii="Times New Roman" w:hAnsi="Times New Roman"/>
          <w:i/>
          <w:sz w:val="28"/>
          <w:szCs w:val="28"/>
        </w:rPr>
        <w:t>» -</w:t>
      </w:r>
      <w:r w:rsidRPr="00771FA2">
        <w:t xml:space="preserve"> </w:t>
      </w:r>
      <w:r w:rsidR="00CE737A" w:rsidRPr="00CE737A">
        <w:rPr>
          <w:rFonts w:ascii="Times New Roman" w:hAnsi="Times New Roman"/>
          <w:sz w:val="28"/>
          <w:szCs w:val="28"/>
        </w:rPr>
        <w:t xml:space="preserve">Юридическим отделом ГКУ «МГПСС» принято участие в </w:t>
      </w:r>
      <w:r w:rsidR="00960240" w:rsidRPr="00960240">
        <w:rPr>
          <w:rFonts w:ascii="Times New Roman" w:hAnsi="Times New Roman"/>
          <w:sz w:val="28"/>
          <w:szCs w:val="28"/>
        </w:rPr>
        <w:t>13</w:t>
      </w:r>
      <w:r w:rsidR="00CE737A" w:rsidRPr="00CE737A">
        <w:rPr>
          <w:rFonts w:ascii="Times New Roman" w:hAnsi="Times New Roman"/>
          <w:sz w:val="28"/>
          <w:szCs w:val="28"/>
        </w:rPr>
        <w:t xml:space="preserve"> делах в рамках арбитражного, гражданского, административного судопроизводства.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На основании вступивших в законную силу решений Арбитражного суда города Москвы и в соответствии с ч. 1 ст. 8 Федерального закона от 02.10.2007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2341C8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2341C8">
        <w:rPr>
          <w:rFonts w:ascii="Times New Roman" w:hAnsi="Times New Roman"/>
          <w:sz w:val="28"/>
          <w:szCs w:val="28"/>
        </w:rPr>
        <w:t>№  229</w:t>
      </w:r>
      <w:proofErr w:type="gramEnd"/>
      <w:r w:rsidRPr="002341C8">
        <w:rPr>
          <w:rFonts w:ascii="Times New Roman" w:hAnsi="Times New Roman"/>
          <w:sz w:val="28"/>
          <w:szCs w:val="28"/>
        </w:rPr>
        <w:t>-ФЗ «Об исполнительном производстве» исполнительные документы о взыскании денежных средств с должников направлены в банки: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ПАО Сбербанк (неустойка 24 102,38 руб., расходы по оплате госпошлины 2 000 руб., должник ООО «КСТ»);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Акционерное общество «Альфа-Банк» (неустойка 2 537,48 руб., расходы по оплате госпошлины 2 000 руб., должник ООО «</w:t>
      </w:r>
      <w:proofErr w:type="spellStart"/>
      <w:r w:rsidRPr="002341C8">
        <w:rPr>
          <w:rFonts w:ascii="Times New Roman" w:hAnsi="Times New Roman"/>
          <w:sz w:val="28"/>
          <w:szCs w:val="28"/>
        </w:rPr>
        <w:t>Хэппихаус</w:t>
      </w:r>
      <w:proofErr w:type="spellEnd"/>
      <w:r w:rsidRPr="002341C8">
        <w:rPr>
          <w:rFonts w:ascii="Times New Roman" w:hAnsi="Times New Roman"/>
          <w:sz w:val="28"/>
          <w:szCs w:val="28"/>
        </w:rPr>
        <w:t>»);</w:t>
      </w:r>
    </w:p>
    <w:p w:rsid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Филиал «Центральный» Банка ВТБ (публичное акционерное общество) в г.  Москве (неустойка 876,92 руб., расходы по оплате госпошлины 2 000 руб., должник ООО «ЭКСПЕРТ К»).</w:t>
      </w:r>
    </w:p>
    <w:p w:rsidR="004078D4" w:rsidRDefault="003543C4" w:rsidP="004078D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По пункту 2.7.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43C4">
        <w:rPr>
          <w:rFonts w:ascii="Times New Roman" w:hAnsi="Times New Roman"/>
          <w:i/>
          <w:sz w:val="28"/>
          <w:szCs w:val="28"/>
        </w:rPr>
        <w:t xml:space="preserve">«Сбор и обобщение </w:t>
      </w:r>
      <w:r w:rsidR="000F7F22" w:rsidRPr="003543C4">
        <w:rPr>
          <w:rFonts w:ascii="Times New Roman" w:hAnsi="Times New Roman"/>
          <w:i/>
          <w:sz w:val="28"/>
          <w:szCs w:val="28"/>
        </w:rPr>
        <w:t>информации,</w:t>
      </w:r>
      <w:r w:rsidRPr="003543C4">
        <w:rPr>
          <w:rFonts w:ascii="Times New Roman" w:hAnsi="Times New Roman"/>
          <w:i/>
          <w:sz w:val="28"/>
          <w:szCs w:val="28"/>
        </w:rPr>
        <w:t xml:space="preserve"> содержащейся в теле-, радиопередачах и публикациях в средствах массовой информации (</w:t>
      </w:r>
      <w:proofErr w:type="spellStart"/>
      <w:r w:rsidRPr="003543C4">
        <w:rPr>
          <w:rFonts w:ascii="Times New Roman" w:hAnsi="Times New Roman"/>
          <w:i/>
          <w:sz w:val="28"/>
          <w:szCs w:val="28"/>
        </w:rPr>
        <w:t>соцсетях</w:t>
      </w:r>
      <w:proofErr w:type="spellEnd"/>
      <w:r w:rsidRPr="003543C4">
        <w:rPr>
          <w:rFonts w:ascii="Times New Roman" w:hAnsi="Times New Roman"/>
          <w:i/>
          <w:sz w:val="28"/>
          <w:szCs w:val="28"/>
        </w:rPr>
        <w:t>, информационно-телекоммуникационной сети «Интернет») о коррупционных факторах в деятельности ГКУ «МГПСС»</w:t>
      </w:r>
      <w:r w:rsidRPr="00354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4078D4" w:rsidRPr="004078D4">
        <w:rPr>
          <w:rFonts w:ascii="Times New Roman" w:hAnsi="Times New Roman"/>
          <w:sz w:val="28"/>
          <w:szCs w:val="28"/>
        </w:rPr>
        <w:t>работниками информационно-аналитического отделения Службы оперативной работы ГКУ «МГПСС» в</w:t>
      </w:r>
      <w:r w:rsidR="00960240">
        <w:rPr>
          <w:rFonts w:ascii="Times New Roman" w:hAnsi="Times New Roman"/>
          <w:sz w:val="28"/>
          <w:szCs w:val="28"/>
        </w:rPr>
        <w:t>о</w:t>
      </w:r>
      <w:r w:rsidR="004078D4" w:rsidRPr="004078D4">
        <w:rPr>
          <w:rFonts w:ascii="Times New Roman" w:hAnsi="Times New Roman"/>
          <w:sz w:val="28"/>
          <w:szCs w:val="28"/>
        </w:rPr>
        <w:t xml:space="preserve"> </w:t>
      </w:r>
      <w:r w:rsidR="00960240">
        <w:rPr>
          <w:rFonts w:ascii="Times New Roman" w:hAnsi="Times New Roman"/>
          <w:sz w:val="28"/>
          <w:szCs w:val="28"/>
        </w:rPr>
        <w:t>втором</w:t>
      </w:r>
      <w:r w:rsidR="004078D4" w:rsidRPr="004078D4">
        <w:rPr>
          <w:rFonts w:ascii="Times New Roman" w:hAnsi="Times New Roman"/>
          <w:sz w:val="28"/>
          <w:szCs w:val="28"/>
        </w:rPr>
        <w:t xml:space="preserve"> полугодии 2022 года проводился мониторинг информации, содержащийся в теле-, радиопередачах и публикациях в средствах массовой информации. Публикаций о коррупционных факторах в деятельности ГКУ «МГПСС» не выявлено.</w:t>
      </w:r>
    </w:p>
    <w:p w:rsidR="003543C4" w:rsidRPr="00B46FBC" w:rsidRDefault="003543C4" w:rsidP="004078D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3543C4">
        <w:rPr>
          <w:rFonts w:ascii="Times New Roman" w:hAnsi="Times New Roman"/>
          <w:sz w:val="28"/>
          <w:szCs w:val="28"/>
        </w:rPr>
        <w:t>16. По пункту 2.8.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3543C4">
        <w:rPr>
          <w:rFonts w:ascii="Times New Roman" w:hAnsi="Times New Roman"/>
          <w:sz w:val="28"/>
          <w:szCs w:val="28"/>
        </w:rPr>
        <w:t xml:space="preserve"> </w:t>
      </w:r>
      <w:r w:rsidRPr="003543C4">
        <w:rPr>
          <w:rFonts w:ascii="Times New Roman" w:hAnsi="Times New Roman"/>
          <w:i/>
          <w:sz w:val="28"/>
          <w:szCs w:val="28"/>
        </w:rPr>
        <w:t>«Пред</w:t>
      </w:r>
      <w:r w:rsidR="00604BCE">
        <w:rPr>
          <w:rFonts w:ascii="Times New Roman" w:hAnsi="Times New Roman"/>
          <w:i/>
          <w:sz w:val="28"/>
          <w:szCs w:val="28"/>
        </w:rPr>
        <w:t>ставление в Департамент ГОЧСиПБ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3543C4">
        <w:rPr>
          <w:rFonts w:ascii="Times New Roman" w:hAnsi="Times New Roman"/>
          <w:i/>
          <w:sz w:val="28"/>
          <w:szCs w:val="28"/>
        </w:rPr>
        <w:t>г. Москвы информации о выявленных коррупционных правонарушениях в деятельности работников ГКУ «МГПСС» и принятых мерах по их устранению»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3543C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3543C4">
        <w:rPr>
          <w:rFonts w:ascii="Times New Roman" w:hAnsi="Times New Roman"/>
          <w:sz w:val="28"/>
          <w:szCs w:val="28"/>
        </w:rPr>
        <w:t>отдел собственной безопасности и противодействия коррупции</w:t>
      </w:r>
      <w:r w:rsidRPr="003543C4">
        <w:t xml:space="preserve"> </w:t>
      </w:r>
      <w:r w:rsidRPr="003543C4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543C4">
        <w:rPr>
          <w:rFonts w:ascii="Times New Roman" w:hAnsi="Times New Roman"/>
          <w:sz w:val="28"/>
          <w:szCs w:val="28"/>
        </w:rPr>
        <w:t xml:space="preserve"> ГОЧСи</w:t>
      </w:r>
      <w:r w:rsidR="00604BCE">
        <w:rPr>
          <w:rFonts w:ascii="Times New Roman" w:hAnsi="Times New Roman"/>
          <w:sz w:val="28"/>
          <w:szCs w:val="28"/>
        </w:rPr>
        <w:t xml:space="preserve">ПБ </w:t>
      </w:r>
      <w:r w:rsidRPr="003543C4">
        <w:rPr>
          <w:rFonts w:ascii="Times New Roman" w:hAnsi="Times New Roman"/>
          <w:sz w:val="28"/>
          <w:szCs w:val="28"/>
        </w:rPr>
        <w:t>г. Москвы</w:t>
      </w:r>
      <w:r>
        <w:rPr>
          <w:rFonts w:ascii="Times New Roman" w:hAnsi="Times New Roman"/>
          <w:sz w:val="28"/>
          <w:szCs w:val="28"/>
        </w:rPr>
        <w:t xml:space="preserve"> на регулярной основе предоставляется информация</w:t>
      </w:r>
      <w:r w:rsidRPr="003543C4">
        <w:t xml:space="preserve"> </w:t>
      </w:r>
      <w:r w:rsidRPr="003543C4">
        <w:rPr>
          <w:rFonts w:ascii="Times New Roman" w:hAnsi="Times New Roman"/>
          <w:sz w:val="28"/>
          <w:szCs w:val="28"/>
        </w:rPr>
        <w:t>о выявленных коррупционных правонаруш</w:t>
      </w:r>
      <w:r w:rsidR="00604BCE">
        <w:rPr>
          <w:rFonts w:ascii="Times New Roman" w:hAnsi="Times New Roman"/>
          <w:sz w:val="28"/>
          <w:szCs w:val="28"/>
        </w:rPr>
        <w:t>ениях в деятельности работников</w:t>
      </w:r>
      <w:r w:rsidR="00604BCE">
        <w:rPr>
          <w:rFonts w:ascii="Times New Roman" w:hAnsi="Times New Roman"/>
          <w:sz w:val="28"/>
          <w:szCs w:val="28"/>
        </w:rPr>
        <w:br/>
      </w:r>
      <w:r w:rsidRPr="003543C4">
        <w:rPr>
          <w:rFonts w:ascii="Times New Roman" w:hAnsi="Times New Roman"/>
          <w:sz w:val="28"/>
          <w:szCs w:val="28"/>
        </w:rPr>
        <w:t>ГКУ «МГПСС» и принятых мерах по их устранению</w:t>
      </w:r>
      <w:r>
        <w:rPr>
          <w:rFonts w:ascii="Times New Roman" w:hAnsi="Times New Roman"/>
          <w:sz w:val="28"/>
          <w:szCs w:val="28"/>
        </w:rPr>
        <w:t xml:space="preserve"> с приложением </w:t>
      </w:r>
      <w:r>
        <w:rPr>
          <w:rFonts w:ascii="Times New Roman" w:hAnsi="Times New Roman"/>
          <w:sz w:val="28"/>
          <w:szCs w:val="28"/>
        </w:rPr>
        <w:lastRenderedPageBreak/>
        <w:t xml:space="preserve">соответствующих материалов (актов о проведенных служебных проверках, приказов о наказании лиц, допустивших </w:t>
      </w:r>
      <w:r w:rsidRPr="00B46FBC">
        <w:rPr>
          <w:rFonts w:ascii="Times New Roman" w:hAnsi="Times New Roman"/>
          <w:sz w:val="28"/>
          <w:szCs w:val="28"/>
        </w:rPr>
        <w:t>нарушения).</w:t>
      </w:r>
      <w:r w:rsidR="00960240">
        <w:rPr>
          <w:rFonts w:ascii="Times New Roman" w:hAnsi="Times New Roman"/>
          <w:sz w:val="28"/>
          <w:szCs w:val="28"/>
        </w:rPr>
        <w:t xml:space="preserve"> </w:t>
      </w:r>
    </w:p>
    <w:p w:rsidR="003543C4" w:rsidRPr="00B46FBC" w:rsidRDefault="003543C4" w:rsidP="003543C4">
      <w:pPr>
        <w:tabs>
          <w:tab w:val="left" w:pos="1560"/>
        </w:tabs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B46FBC">
        <w:rPr>
          <w:rFonts w:ascii="Times New Roman" w:hAnsi="Times New Roman"/>
          <w:sz w:val="28"/>
          <w:szCs w:val="28"/>
        </w:rPr>
        <w:t>17. По пункту 2.9.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 w:rsidRPr="00B46FBC"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«Пред</w:t>
      </w:r>
      <w:r w:rsidR="00604BCE">
        <w:rPr>
          <w:rFonts w:ascii="Times New Roman" w:hAnsi="Times New Roman"/>
          <w:i/>
          <w:sz w:val="28"/>
          <w:szCs w:val="28"/>
        </w:rPr>
        <w:t>ставление в Департамент ГОЧСиПБ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B46FBC">
        <w:rPr>
          <w:rFonts w:ascii="Times New Roman" w:hAnsi="Times New Roman"/>
          <w:i/>
          <w:sz w:val="28"/>
          <w:szCs w:val="28"/>
        </w:rPr>
        <w:t>г. Москвы докладов о работе по предупреждению коррупции в ГКУ «МГПСС» и мерах по совершенствованию этой</w:t>
      </w:r>
      <w:r w:rsidRPr="003543C4">
        <w:rPr>
          <w:rFonts w:ascii="Times New Roman" w:hAnsi="Times New Roman"/>
          <w:i/>
          <w:sz w:val="28"/>
          <w:szCs w:val="28"/>
        </w:rPr>
        <w:t xml:space="preserve"> работы»</w:t>
      </w:r>
      <w:r w:rsidR="00363F3C">
        <w:rPr>
          <w:rFonts w:ascii="Times New Roman" w:hAnsi="Times New Roman"/>
          <w:i/>
          <w:sz w:val="28"/>
          <w:szCs w:val="28"/>
        </w:rPr>
        <w:t xml:space="preserve"> -</w:t>
      </w:r>
      <w:r w:rsidR="002341C8">
        <w:rPr>
          <w:rFonts w:ascii="Times New Roman" w:hAnsi="Times New Roman"/>
          <w:i/>
          <w:sz w:val="28"/>
          <w:szCs w:val="28"/>
        </w:rPr>
        <w:t xml:space="preserve"> </w:t>
      </w:r>
      <w:r w:rsidR="004078D4" w:rsidRPr="004078D4">
        <w:rPr>
          <w:rFonts w:ascii="Times New Roman" w:hAnsi="Times New Roman"/>
          <w:sz w:val="28"/>
          <w:szCs w:val="28"/>
        </w:rPr>
        <w:t>своевременно предоставляются отчеты за  полугодие.</w:t>
      </w:r>
    </w:p>
    <w:p w:rsidR="00A50EE0" w:rsidRDefault="00B46FBC" w:rsidP="00B823F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По пункту 3.1.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«Участие в семинарах и практических занятиях, проводимых Департаментом ГОЧСиПБ с членами комиссий по осуществлению закупок товаров, работ, услуг ГКУ «МГПСС»</w:t>
      </w:r>
      <w:r>
        <w:rPr>
          <w:rFonts w:ascii="Times New Roman" w:hAnsi="Times New Roman"/>
          <w:i/>
          <w:sz w:val="28"/>
          <w:szCs w:val="28"/>
        </w:rPr>
        <w:t xml:space="preserve"> - </w:t>
      </w:r>
      <w:r w:rsidRPr="00B46FBC">
        <w:rPr>
          <w:rFonts w:ascii="Times New Roman" w:hAnsi="Times New Roman"/>
          <w:sz w:val="28"/>
          <w:szCs w:val="28"/>
        </w:rPr>
        <w:t>сотрудники</w:t>
      </w:r>
      <w:r>
        <w:rPr>
          <w:rFonts w:ascii="Times New Roman" w:hAnsi="Times New Roman"/>
          <w:sz w:val="28"/>
          <w:szCs w:val="28"/>
        </w:rPr>
        <w:t xml:space="preserve"> отдела обеспечения закупок ГКУ «МГПСС»</w:t>
      </w:r>
      <w:r w:rsidRPr="00B46FBC">
        <w:rPr>
          <w:rFonts w:ascii="Times New Roman" w:hAnsi="Times New Roman"/>
          <w:sz w:val="28"/>
          <w:szCs w:val="28"/>
        </w:rPr>
        <w:t xml:space="preserve">, ответственные за проведение закупок в ГКУ «МГПСС», </w:t>
      </w:r>
      <w:r>
        <w:rPr>
          <w:rFonts w:ascii="Times New Roman" w:hAnsi="Times New Roman"/>
          <w:sz w:val="28"/>
          <w:szCs w:val="28"/>
        </w:rPr>
        <w:t xml:space="preserve">в отчетном периоде </w:t>
      </w:r>
      <w:r w:rsidRPr="00B46FBC">
        <w:rPr>
          <w:rFonts w:ascii="Times New Roman" w:hAnsi="Times New Roman"/>
          <w:sz w:val="28"/>
          <w:szCs w:val="28"/>
        </w:rPr>
        <w:t xml:space="preserve">приняли участие в </w:t>
      </w:r>
      <w:r w:rsidR="002341C8">
        <w:rPr>
          <w:rFonts w:ascii="Times New Roman" w:hAnsi="Times New Roman"/>
          <w:sz w:val="28"/>
          <w:szCs w:val="28"/>
        </w:rPr>
        <w:t>3</w:t>
      </w:r>
      <w:r w:rsidRPr="00B46FBC">
        <w:rPr>
          <w:rFonts w:ascii="Times New Roman" w:hAnsi="Times New Roman"/>
          <w:sz w:val="28"/>
          <w:szCs w:val="28"/>
        </w:rPr>
        <w:t xml:space="preserve"> семинар</w:t>
      </w:r>
      <w:r w:rsidR="004078D4">
        <w:rPr>
          <w:rFonts w:ascii="Times New Roman" w:hAnsi="Times New Roman"/>
          <w:sz w:val="28"/>
          <w:szCs w:val="28"/>
        </w:rPr>
        <w:t>ах</w:t>
      </w:r>
      <w:r w:rsidRPr="00B46FBC">
        <w:rPr>
          <w:rFonts w:ascii="Times New Roman" w:hAnsi="Times New Roman"/>
          <w:sz w:val="28"/>
          <w:szCs w:val="28"/>
        </w:rPr>
        <w:t>, проводим</w:t>
      </w:r>
      <w:r w:rsidR="004078D4">
        <w:rPr>
          <w:rFonts w:ascii="Times New Roman" w:hAnsi="Times New Roman"/>
          <w:sz w:val="28"/>
          <w:szCs w:val="28"/>
        </w:rPr>
        <w:t>ых</w:t>
      </w:r>
      <w:r w:rsidRPr="00B46FBC">
        <w:rPr>
          <w:rFonts w:ascii="Times New Roman" w:hAnsi="Times New Roman"/>
          <w:sz w:val="28"/>
          <w:szCs w:val="28"/>
        </w:rPr>
        <w:t xml:space="preserve"> Управлением закупок Департамента ГОЧСиПБ, по вопросам положений действующего законодательства в сфере закупок.</w:t>
      </w:r>
    </w:p>
    <w:p w:rsidR="002341C8" w:rsidRPr="002341C8" w:rsidRDefault="00B46FBC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По пункту 3.2.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«Проведение анализа претензионной работы и применение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B46FBC">
        <w:rPr>
          <w:rFonts w:ascii="Times New Roman" w:hAnsi="Times New Roman"/>
          <w:sz w:val="28"/>
          <w:szCs w:val="28"/>
        </w:rPr>
        <w:t xml:space="preserve">- </w:t>
      </w:r>
      <w:r w:rsidR="004078D4" w:rsidRPr="004078D4">
        <w:rPr>
          <w:rFonts w:ascii="Times New Roman" w:hAnsi="Times New Roman"/>
          <w:sz w:val="28"/>
          <w:szCs w:val="28"/>
        </w:rPr>
        <w:t>проведен анализ претензионной работы и применение штрафных санкций к поставщикам (исполнителям, подрядчикам) за невыполнение обязательств по государственным контрактам и договорам, заключенным</w:t>
      </w:r>
      <w:r w:rsidR="004078D4">
        <w:rPr>
          <w:rFonts w:ascii="Times New Roman" w:hAnsi="Times New Roman"/>
          <w:sz w:val="28"/>
          <w:szCs w:val="28"/>
        </w:rPr>
        <w:t xml:space="preserve"> </w:t>
      </w:r>
      <w:r w:rsidR="004078D4" w:rsidRPr="004078D4">
        <w:rPr>
          <w:rFonts w:ascii="Times New Roman" w:hAnsi="Times New Roman"/>
          <w:sz w:val="28"/>
          <w:szCs w:val="28"/>
        </w:rPr>
        <w:t xml:space="preserve">ГКУ «МГПСС». </w:t>
      </w:r>
      <w:r w:rsidR="002341C8" w:rsidRPr="002341C8">
        <w:rPr>
          <w:rFonts w:ascii="Times New Roman" w:hAnsi="Times New Roman"/>
          <w:sz w:val="28"/>
          <w:szCs w:val="28"/>
        </w:rPr>
        <w:t>Проведен анализ претензионной работы и применение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Во втором полугодии 2022 года: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завершены претензионные работы по 15 (пятнадцати) государственным контрактам.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общая сумма взысканных средств с поставщика (подрядчика, исполнителя) составила – 79 220,81 рублей, из них: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сумма штрафов, полученных ГКУ «МГПСС» в связи с неисполнением или ненадлежащим исполнением контрактов составила 10 000,00 рублей;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сумма пени, полученной ГКУ «МГПСС» в связи с просрочкой исполнения контракта составила 69 220,81 рублей.</w:t>
      </w:r>
    </w:p>
    <w:p w:rsidR="002341C8" w:rsidRPr="002341C8" w:rsidRDefault="00B46FBC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По пункту 3.3.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«Направление сведений об участниках закупок, уклонившихся от заключения государственного контракта, а также поставщиках (исполнителях, подрядчиках), с которыми государственные контракты по решению суда или в одностороннем порядке расторгнуты в связи с существенным нарушением ими условий государственного контракта в Реестр недобросовестных поставщиков»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B46FBC">
        <w:rPr>
          <w:rFonts w:ascii="Times New Roman" w:hAnsi="Times New Roman"/>
          <w:sz w:val="28"/>
          <w:szCs w:val="28"/>
        </w:rPr>
        <w:t xml:space="preserve">- </w:t>
      </w:r>
      <w:r w:rsidR="002341C8" w:rsidRPr="002341C8">
        <w:rPr>
          <w:rFonts w:ascii="Times New Roman" w:hAnsi="Times New Roman"/>
          <w:sz w:val="28"/>
          <w:szCs w:val="28"/>
        </w:rPr>
        <w:t xml:space="preserve">В Управление Федеральной антимонопольной службы по </w:t>
      </w:r>
      <w:proofErr w:type="spellStart"/>
      <w:r w:rsidR="002341C8" w:rsidRPr="002341C8">
        <w:rPr>
          <w:rFonts w:ascii="Times New Roman" w:hAnsi="Times New Roman"/>
          <w:sz w:val="28"/>
          <w:szCs w:val="28"/>
        </w:rPr>
        <w:t>г.Москве</w:t>
      </w:r>
      <w:proofErr w:type="spellEnd"/>
      <w:r w:rsidR="002341C8" w:rsidRPr="002341C8">
        <w:rPr>
          <w:rFonts w:ascii="Times New Roman" w:hAnsi="Times New Roman"/>
          <w:sz w:val="28"/>
          <w:szCs w:val="28"/>
        </w:rPr>
        <w:t xml:space="preserve"> (далее – ФАС) были направлены сведения о следующих участниках закупок: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lastRenderedPageBreak/>
        <w:t xml:space="preserve">1. Индивидуальный предприниматель </w:t>
      </w:r>
      <w:proofErr w:type="spellStart"/>
      <w:r w:rsidRPr="002341C8">
        <w:rPr>
          <w:rFonts w:ascii="Times New Roman" w:hAnsi="Times New Roman"/>
          <w:sz w:val="28"/>
          <w:szCs w:val="28"/>
        </w:rPr>
        <w:t>Тофелюк</w:t>
      </w:r>
      <w:proofErr w:type="spellEnd"/>
      <w:r w:rsidRPr="002341C8">
        <w:rPr>
          <w:rFonts w:ascii="Times New Roman" w:hAnsi="Times New Roman"/>
          <w:sz w:val="28"/>
          <w:szCs w:val="28"/>
        </w:rPr>
        <w:t xml:space="preserve"> Кирилл Юрьевич, с которым в одностороннем порядке был расторгнут государственный контракт от 16 декабря 2021 г. № 0373200114421000058 на поставку хозяйственных товаров в связи с неисполнением условий государственного контракта для включения в Реестр недобросовестных поставщиков (далее – РНП).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 xml:space="preserve">Решением ФАС сведения об Индивидуальном предпринимателе </w:t>
      </w:r>
      <w:proofErr w:type="spellStart"/>
      <w:r w:rsidRPr="002341C8">
        <w:rPr>
          <w:rFonts w:ascii="Times New Roman" w:hAnsi="Times New Roman"/>
          <w:sz w:val="28"/>
          <w:szCs w:val="28"/>
        </w:rPr>
        <w:t>Тофелюке</w:t>
      </w:r>
      <w:proofErr w:type="spellEnd"/>
      <w:r w:rsidRPr="002341C8">
        <w:rPr>
          <w:rFonts w:ascii="Times New Roman" w:hAnsi="Times New Roman"/>
          <w:sz w:val="28"/>
          <w:szCs w:val="28"/>
        </w:rPr>
        <w:t xml:space="preserve"> Кирилле Юрьевиче были внесены в РНП.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 xml:space="preserve">2. Индивидуальный предприниматель </w:t>
      </w:r>
      <w:proofErr w:type="spellStart"/>
      <w:r w:rsidRPr="002341C8">
        <w:rPr>
          <w:rFonts w:ascii="Times New Roman" w:hAnsi="Times New Roman"/>
          <w:sz w:val="28"/>
          <w:szCs w:val="28"/>
        </w:rPr>
        <w:t>Охоцимский</w:t>
      </w:r>
      <w:proofErr w:type="spellEnd"/>
      <w:r w:rsidRPr="002341C8">
        <w:rPr>
          <w:rFonts w:ascii="Times New Roman" w:hAnsi="Times New Roman"/>
          <w:sz w:val="28"/>
          <w:szCs w:val="28"/>
        </w:rPr>
        <w:t xml:space="preserve"> Евгений Владимирович, с которым в одностороннем порядке был расторгнут государственный контракт от 28 декабря 2021 г. № ЭМ-117/2021 на оказание услуг по техническому обслуживанию системы отопления, оборудования ИТП и узла учета тепловой энергии в связи с неисполнением условий государственного контракта, для включения в Реестр недобросовестных поставщиков (далее – РНП). 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 xml:space="preserve">Решением ФАС сведения об Индивидуальном предпринимателе </w:t>
      </w:r>
      <w:proofErr w:type="spellStart"/>
      <w:r w:rsidRPr="002341C8">
        <w:rPr>
          <w:rFonts w:ascii="Times New Roman" w:hAnsi="Times New Roman"/>
          <w:sz w:val="28"/>
          <w:szCs w:val="28"/>
        </w:rPr>
        <w:t>Охоцимском</w:t>
      </w:r>
      <w:proofErr w:type="spellEnd"/>
      <w:r w:rsidRPr="002341C8">
        <w:rPr>
          <w:rFonts w:ascii="Times New Roman" w:hAnsi="Times New Roman"/>
          <w:sz w:val="28"/>
          <w:szCs w:val="28"/>
        </w:rPr>
        <w:t xml:space="preserve"> Евгении Владимировиче были внесены в РНП;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3. ООО «КОНТРАКТПЛЮС», с которым в одностороннем порядке был расторгнут государственный контракт от 31 января 2022 г. № 0173200002621000212 на Выполнение работ по ремонту особо охраняемой природной территории в границах охранной зоны объекта культурного наследия с размещением некапитальных объектов на поисково-спасательной станции «</w:t>
      </w:r>
      <w:proofErr w:type="spellStart"/>
      <w:r w:rsidRPr="002341C8">
        <w:rPr>
          <w:rFonts w:ascii="Times New Roman" w:hAnsi="Times New Roman"/>
          <w:sz w:val="28"/>
          <w:szCs w:val="28"/>
        </w:rPr>
        <w:t>Борисовская</w:t>
      </w:r>
      <w:proofErr w:type="spellEnd"/>
      <w:r w:rsidRPr="002341C8">
        <w:rPr>
          <w:rFonts w:ascii="Times New Roman" w:hAnsi="Times New Roman"/>
          <w:sz w:val="28"/>
          <w:szCs w:val="28"/>
        </w:rPr>
        <w:t xml:space="preserve">» по адресу: </w:t>
      </w:r>
      <w:proofErr w:type="spellStart"/>
      <w:r w:rsidRPr="002341C8">
        <w:rPr>
          <w:rFonts w:ascii="Times New Roman" w:hAnsi="Times New Roman"/>
          <w:sz w:val="28"/>
          <w:szCs w:val="28"/>
        </w:rPr>
        <w:t>г.Москва</w:t>
      </w:r>
      <w:proofErr w:type="spellEnd"/>
      <w:r w:rsidRPr="002341C8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2341C8">
        <w:rPr>
          <w:rFonts w:ascii="Times New Roman" w:hAnsi="Times New Roman"/>
          <w:sz w:val="28"/>
          <w:szCs w:val="28"/>
        </w:rPr>
        <w:t>Борисовские</w:t>
      </w:r>
      <w:proofErr w:type="spellEnd"/>
      <w:r w:rsidRPr="002341C8">
        <w:rPr>
          <w:rFonts w:ascii="Times New Roman" w:hAnsi="Times New Roman"/>
          <w:sz w:val="28"/>
          <w:szCs w:val="28"/>
        </w:rPr>
        <w:t xml:space="preserve"> пруды, вл. 2Г в связи с неисполнением условий государственного контракта, для включения в Реестр недобросовестных поставщиков (далее – РНП). 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Решением ФАС сведения об ООО «КОНТРАКТПЛЮС» были внесены в РНП.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 xml:space="preserve">4. Индивидуальный предприниматель Ревякина Анастасия Игоревна, с которым в одностороннем порядке был расторгнут государственный контракт от 14 сентября 2022 г. № 0373200114422000035 на поставку перчаток полушерстяных в связи с неисполнением условий государственного контракта, для включения в Реестр недобросовестных поставщиков (далее – РНП). 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Решением ФАС сведения об Индивидуальном предпринимателе Ревякиной Анастасии Игоревне были внесены в РНП.</w:t>
      </w:r>
    </w:p>
    <w:p w:rsid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Проведены мероприятия, направленные на совершенствование организации и введения работы по выявлению и минимизации коррупционных рисков при осуществлении закупок товаров, работ, услуг для обеспечения государственных нужд в ГКУ «МГПСС»</w:t>
      </w:r>
      <w:r>
        <w:rPr>
          <w:rFonts w:ascii="Times New Roman" w:hAnsi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2341C8">
        <w:rPr>
          <w:rFonts w:ascii="Times New Roman" w:hAnsi="Times New Roman"/>
          <w:sz w:val="28"/>
          <w:szCs w:val="28"/>
        </w:rPr>
        <w:t xml:space="preserve"> 67 аукционов в электронной форме.</w:t>
      </w:r>
    </w:p>
    <w:p w:rsidR="00B46FBC" w:rsidRPr="002341C8" w:rsidRDefault="00B46FBC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По пункту 3.4. </w:t>
      </w:r>
      <w:r w:rsidR="000F7F22" w:rsidRPr="000F7F22">
        <w:rPr>
          <w:rFonts w:ascii="Times New Roman" w:hAnsi="Times New Roman"/>
          <w:sz w:val="28"/>
          <w:szCs w:val="28"/>
        </w:rPr>
        <w:t xml:space="preserve">Плана </w:t>
      </w:r>
      <w:r w:rsidRPr="00B46FBC">
        <w:rPr>
          <w:rFonts w:ascii="Times New Roman" w:hAnsi="Times New Roman"/>
          <w:i/>
          <w:sz w:val="28"/>
          <w:szCs w:val="28"/>
        </w:rPr>
        <w:t>«Проведение мониторинга нарушений антимонопольного законодательства в сфере закупок</w:t>
      </w:r>
      <w:r>
        <w:rPr>
          <w:rFonts w:ascii="Times New Roman" w:hAnsi="Times New Roman"/>
          <w:i/>
          <w:sz w:val="28"/>
          <w:szCs w:val="28"/>
        </w:rPr>
        <w:t xml:space="preserve">» - </w:t>
      </w:r>
      <w:r w:rsidR="002341C8" w:rsidRPr="002341C8">
        <w:rPr>
          <w:rFonts w:ascii="Times New Roman" w:hAnsi="Times New Roman"/>
          <w:sz w:val="28"/>
          <w:szCs w:val="28"/>
        </w:rPr>
        <w:t>проведен мониторинг нарушений антимонопольного законодательства в сфере закупок. Нарушений не выявлено.</w:t>
      </w:r>
    </w:p>
    <w:p w:rsidR="00F403FE" w:rsidRDefault="00B46FBC" w:rsidP="0059692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22. По пункту 3.5.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FBC">
        <w:rPr>
          <w:rFonts w:ascii="Times New Roman" w:hAnsi="Times New Roman"/>
          <w:i/>
          <w:sz w:val="28"/>
          <w:szCs w:val="28"/>
        </w:rPr>
        <w:t>«Проведение профилактической работы, направленной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</w:t>
      </w:r>
      <w:r w:rsidR="00604BCE">
        <w:rPr>
          <w:rFonts w:ascii="Times New Roman" w:hAnsi="Times New Roman"/>
          <w:i/>
          <w:sz w:val="28"/>
          <w:szCs w:val="28"/>
        </w:rPr>
        <w:t>беспечения государственных нужд</w:t>
      </w:r>
      <w:r w:rsidR="00604BCE">
        <w:rPr>
          <w:rFonts w:ascii="Times New Roman" w:hAnsi="Times New Roman"/>
          <w:i/>
          <w:sz w:val="28"/>
          <w:szCs w:val="28"/>
        </w:rPr>
        <w:br/>
      </w:r>
      <w:r w:rsidRPr="00B46FBC">
        <w:rPr>
          <w:rFonts w:ascii="Times New Roman" w:hAnsi="Times New Roman"/>
          <w:i/>
          <w:sz w:val="28"/>
          <w:szCs w:val="28"/>
        </w:rPr>
        <w:t>ГКУ «МГПСС»</w:t>
      </w:r>
      <w:r w:rsidR="00596924">
        <w:rPr>
          <w:rFonts w:ascii="Times New Roman" w:hAnsi="Times New Roman"/>
          <w:i/>
          <w:sz w:val="28"/>
          <w:szCs w:val="28"/>
        </w:rPr>
        <w:t xml:space="preserve"> </w:t>
      </w:r>
      <w:r w:rsidR="00596924" w:rsidRPr="00596924">
        <w:rPr>
          <w:rFonts w:ascii="Times New Roman" w:hAnsi="Times New Roman"/>
          <w:sz w:val="28"/>
          <w:szCs w:val="28"/>
        </w:rPr>
        <w:t>- в отчетном периоде при проведении профилактической работы, направленной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</w:t>
      </w:r>
      <w:r w:rsidR="00604BCE">
        <w:rPr>
          <w:rFonts w:ascii="Times New Roman" w:hAnsi="Times New Roman"/>
          <w:sz w:val="28"/>
          <w:szCs w:val="28"/>
        </w:rPr>
        <w:t>беспечения государственных нужд</w:t>
      </w:r>
      <w:r w:rsidR="00604BCE">
        <w:rPr>
          <w:rFonts w:ascii="Times New Roman" w:hAnsi="Times New Roman"/>
          <w:sz w:val="28"/>
          <w:szCs w:val="28"/>
        </w:rPr>
        <w:br/>
      </w:r>
      <w:r w:rsidR="00596924" w:rsidRPr="00596924">
        <w:rPr>
          <w:rFonts w:ascii="Times New Roman" w:hAnsi="Times New Roman"/>
          <w:sz w:val="28"/>
          <w:szCs w:val="28"/>
        </w:rPr>
        <w:t>ГКУ «МГПСС</w:t>
      </w:r>
      <w:r w:rsidR="00596924">
        <w:rPr>
          <w:rFonts w:ascii="Times New Roman" w:hAnsi="Times New Roman"/>
          <w:sz w:val="28"/>
          <w:szCs w:val="28"/>
        </w:rPr>
        <w:t xml:space="preserve">», конфликта интересов в данной сфере не выявлено. </w:t>
      </w:r>
    </w:p>
    <w:p w:rsidR="004078D4" w:rsidRPr="004078D4" w:rsidRDefault="00F403FE" w:rsidP="004078D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По пункту 3.6.</w:t>
      </w:r>
      <w:r w:rsidR="000F7F22" w:rsidRPr="000F7F22">
        <w:t xml:space="preserve"> </w:t>
      </w:r>
      <w:r w:rsidR="000F7F22" w:rsidRPr="000F7F22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03FE">
        <w:rPr>
          <w:rFonts w:ascii="Times New Roman" w:hAnsi="Times New Roman"/>
          <w:i/>
          <w:sz w:val="28"/>
          <w:szCs w:val="28"/>
        </w:rPr>
        <w:t>«Проведение мероприятий, направленных на совершенствование организации и введения работы по выявлению и минимизации коррупционных рисков при осуществлении закупок товаров, работ, услуг для обеспечения государственных нужд в ГКУ «МГПСС»</w:t>
      </w:r>
      <w:r>
        <w:rPr>
          <w:rFonts w:ascii="Times New Roman" w:hAnsi="Times New Roman"/>
          <w:sz w:val="28"/>
          <w:szCs w:val="28"/>
        </w:rPr>
        <w:t xml:space="preserve"> -</w:t>
      </w:r>
      <w:r w:rsidRPr="00F403FE">
        <w:rPr>
          <w:rFonts w:ascii="Times New Roman" w:hAnsi="Times New Roman"/>
          <w:sz w:val="28"/>
          <w:szCs w:val="28"/>
        </w:rPr>
        <w:t xml:space="preserve"> </w:t>
      </w:r>
      <w:r w:rsidR="004078D4" w:rsidRPr="004078D4">
        <w:rPr>
          <w:rFonts w:ascii="Times New Roman" w:hAnsi="Times New Roman"/>
          <w:sz w:val="28"/>
          <w:szCs w:val="28"/>
        </w:rPr>
        <w:t>в зоне пристального внимания отдела безопасности и противодействия коррупции находится работа, связанная, прежде всего, с осуществлением услуг сторонними организациями по техническому обслуживанию и ремонту плавсредств, а также средств связи, видеонаблюдения. Ежемесячно проводились проверки правильности (обоснованности) расходования ГСМ и моторесурсов техники, а также технического состояния и содержания техники.</w:t>
      </w:r>
    </w:p>
    <w:p w:rsidR="002341C8" w:rsidRP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2341C8">
        <w:rPr>
          <w:rFonts w:ascii="Times New Roman" w:hAnsi="Times New Roman"/>
          <w:sz w:val="28"/>
          <w:szCs w:val="28"/>
        </w:rPr>
        <w:t xml:space="preserve">ачиная с 2021 года в ГКУ «МГПСС» в целях упорядочения расхода ГСМ </w:t>
      </w:r>
      <w:proofErr w:type="spellStart"/>
      <w:r w:rsidRPr="002341C8">
        <w:rPr>
          <w:rFonts w:ascii="Times New Roman" w:hAnsi="Times New Roman"/>
          <w:sz w:val="28"/>
          <w:szCs w:val="28"/>
        </w:rPr>
        <w:t>плавсредствами</w:t>
      </w:r>
      <w:proofErr w:type="spellEnd"/>
      <w:r w:rsidRPr="002341C8">
        <w:rPr>
          <w:rFonts w:ascii="Times New Roman" w:hAnsi="Times New Roman"/>
          <w:sz w:val="28"/>
          <w:szCs w:val="28"/>
        </w:rPr>
        <w:t>, находящимися на вооружении поисково-спасательных станций, организована работа по совершенствованию способов контроля над использованием горючего по назначению, профилактики растрат либо хищений ГСМ.</w:t>
      </w:r>
    </w:p>
    <w:p w:rsidR="002341C8" w:rsidRDefault="002341C8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2341C8">
        <w:rPr>
          <w:rFonts w:ascii="Times New Roman" w:hAnsi="Times New Roman"/>
          <w:sz w:val="28"/>
          <w:szCs w:val="28"/>
        </w:rPr>
        <w:t>В частности, были оснащены 6 судов на воздушной подушке датчиками контроля расхода топлива или расходомерами RASMER 3-i. Проведенный сравнительный анализ расходования горюче-смазочных материалов аварийно-спасательными формированиями, имеющими на вооружении СВП, оборудованными расходомерами, в феврале-марте 2021 года в сравнении с февралем/мартом 2020 года показал практически двукратное снижение фактического расхода ГСМ. В этой связи руководством ГКУ «МГПСС» было принято решение об оснащении подобными датчиками других катеров, находящихся в эксплуатации. Всего в 2022 г</w:t>
      </w:r>
      <w:r w:rsidR="00330509">
        <w:rPr>
          <w:rFonts w:ascii="Times New Roman" w:hAnsi="Times New Roman"/>
          <w:sz w:val="28"/>
          <w:szCs w:val="28"/>
        </w:rPr>
        <w:t>оду установлено 67 расходомеров</w:t>
      </w:r>
      <w:bookmarkStart w:id="0" w:name="_GoBack"/>
      <w:bookmarkEnd w:id="0"/>
      <w:r w:rsidRPr="002341C8">
        <w:rPr>
          <w:rFonts w:ascii="Times New Roman" w:hAnsi="Times New Roman"/>
          <w:sz w:val="28"/>
          <w:szCs w:val="28"/>
        </w:rPr>
        <w:t>.</w:t>
      </w:r>
    </w:p>
    <w:p w:rsidR="00E943A4" w:rsidRDefault="004078D4" w:rsidP="002341C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4078D4">
        <w:rPr>
          <w:rFonts w:ascii="Times New Roman" w:hAnsi="Times New Roman"/>
          <w:sz w:val="28"/>
          <w:szCs w:val="28"/>
        </w:rPr>
        <w:t>В результате проведенной работы структурными подразделениями ГКУ «МГПСС» фактов коррупционных проявлений в первом полугодии 2022 года выявлено не было.</w:t>
      </w:r>
    </w:p>
    <w:p w:rsidR="00E943A4" w:rsidRDefault="00E943A4" w:rsidP="00B823F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43A4" w:rsidRPr="008A3C71" w:rsidRDefault="00E943A4" w:rsidP="00E943A4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A3C71">
        <w:rPr>
          <w:rFonts w:ascii="Times New Roman" w:hAnsi="Times New Roman"/>
          <w:b/>
          <w:sz w:val="28"/>
          <w:szCs w:val="28"/>
          <w:u w:val="single"/>
        </w:rPr>
        <w:t>Отдел безопасности и противодействия коррупции ГКУ «МГПСС»</w:t>
      </w:r>
    </w:p>
    <w:p w:rsidR="00CA3569" w:rsidRDefault="00CA3569" w:rsidP="006E5E2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10B98" w:rsidRPr="00CA3569" w:rsidRDefault="00110B98" w:rsidP="006E5E2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110B98" w:rsidRPr="00CA3569" w:rsidSect="00CA3569">
      <w:headerReference w:type="default" r:id="rId8"/>
      <w:pgSz w:w="11906" w:h="16838"/>
      <w:pgMar w:top="1134" w:right="567" w:bottom="1134" w:left="1191" w:header="284" w:footer="8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33B" w:rsidRDefault="00A0033B" w:rsidP="009B2504">
      <w:pPr>
        <w:spacing w:after="0" w:line="240" w:lineRule="auto"/>
      </w:pPr>
      <w:r>
        <w:separator/>
      </w:r>
    </w:p>
  </w:endnote>
  <w:endnote w:type="continuationSeparator" w:id="0">
    <w:p w:rsidR="00A0033B" w:rsidRDefault="00A0033B" w:rsidP="009B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33B" w:rsidRDefault="00A0033B" w:rsidP="009B2504">
      <w:pPr>
        <w:spacing w:after="0" w:line="240" w:lineRule="auto"/>
      </w:pPr>
      <w:r>
        <w:separator/>
      </w:r>
    </w:p>
  </w:footnote>
  <w:footnote w:type="continuationSeparator" w:id="0">
    <w:p w:rsidR="00A0033B" w:rsidRDefault="00A0033B" w:rsidP="009B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65" w:rsidRDefault="00557C4D">
    <w:pPr>
      <w:pStyle w:val="a3"/>
      <w:jc w:val="center"/>
    </w:pPr>
    <w:r w:rsidRPr="00EF06A1">
      <w:rPr>
        <w:sz w:val="24"/>
        <w:szCs w:val="24"/>
      </w:rPr>
      <w:fldChar w:fldCharType="begin"/>
    </w:r>
    <w:r w:rsidR="00A62165" w:rsidRPr="00EF06A1">
      <w:rPr>
        <w:sz w:val="24"/>
        <w:szCs w:val="24"/>
      </w:rPr>
      <w:instrText xml:space="preserve"> PAGE   \* MERGEFORMAT </w:instrText>
    </w:r>
    <w:r w:rsidRPr="00EF06A1">
      <w:rPr>
        <w:sz w:val="24"/>
        <w:szCs w:val="24"/>
      </w:rPr>
      <w:fldChar w:fldCharType="separate"/>
    </w:r>
    <w:r w:rsidR="00330509">
      <w:rPr>
        <w:noProof/>
        <w:sz w:val="24"/>
        <w:szCs w:val="24"/>
      </w:rPr>
      <w:t>7</w:t>
    </w:r>
    <w:r w:rsidRPr="00EF06A1">
      <w:rPr>
        <w:sz w:val="24"/>
        <w:szCs w:val="24"/>
      </w:rPr>
      <w:fldChar w:fldCharType="end"/>
    </w:r>
  </w:p>
  <w:p w:rsidR="00A62165" w:rsidRDefault="00A621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91D1163"/>
    <w:multiLevelType w:val="multilevel"/>
    <w:tmpl w:val="859AD3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3" w15:restartNumberingAfterBreak="0">
    <w:nsid w:val="51DD5E34"/>
    <w:multiLevelType w:val="hybridMultilevel"/>
    <w:tmpl w:val="8ADED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E8"/>
    <w:rsid w:val="000154E6"/>
    <w:rsid w:val="00016DFC"/>
    <w:rsid w:val="00025A1D"/>
    <w:rsid w:val="00025B88"/>
    <w:rsid w:val="00032437"/>
    <w:rsid w:val="000419F5"/>
    <w:rsid w:val="00052507"/>
    <w:rsid w:val="00057BEB"/>
    <w:rsid w:val="00062A0F"/>
    <w:rsid w:val="00074890"/>
    <w:rsid w:val="00076215"/>
    <w:rsid w:val="00090D28"/>
    <w:rsid w:val="00096239"/>
    <w:rsid w:val="000A02A9"/>
    <w:rsid w:val="000A10E4"/>
    <w:rsid w:val="000A635D"/>
    <w:rsid w:val="000A7583"/>
    <w:rsid w:val="000B0E1F"/>
    <w:rsid w:val="000B3F5A"/>
    <w:rsid w:val="000B4CE3"/>
    <w:rsid w:val="000C5DB1"/>
    <w:rsid w:val="000C663F"/>
    <w:rsid w:val="000D0E1D"/>
    <w:rsid w:val="000D3E6B"/>
    <w:rsid w:val="000E0777"/>
    <w:rsid w:val="000E2B6B"/>
    <w:rsid w:val="000E2E6B"/>
    <w:rsid w:val="000F7F22"/>
    <w:rsid w:val="001007CE"/>
    <w:rsid w:val="00100A95"/>
    <w:rsid w:val="001022F2"/>
    <w:rsid w:val="00102E9E"/>
    <w:rsid w:val="00110B98"/>
    <w:rsid w:val="00112709"/>
    <w:rsid w:val="00113F95"/>
    <w:rsid w:val="00116A88"/>
    <w:rsid w:val="00120572"/>
    <w:rsid w:val="00125F12"/>
    <w:rsid w:val="001339D9"/>
    <w:rsid w:val="001363A6"/>
    <w:rsid w:val="00146C5A"/>
    <w:rsid w:val="00162FA0"/>
    <w:rsid w:val="001817CF"/>
    <w:rsid w:val="00181FD8"/>
    <w:rsid w:val="00184B77"/>
    <w:rsid w:val="0018523C"/>
    <w:rsid w:val="00185B93"/>
    <w:rsid w:val="001934A8"/>
    <w:rsid w:val="001954C2"/>
    <w:rsid w:val="0019711F"/>
    <w:rsid w:val="001C0895"/>
    <w:rsid w:val="001D51D8"/>
    <w:rsid w:val="001E219C"/>
    <w:rsid w:val="001E5658"/>
    <w:rsid w:val="001E65ED"/>
    <w:rsid w:val="0020599B"/>
    <w:rsid w:val="00211A96"/>
    <w:rsid w:val="00214807"/>
    <w:rsid w:val="00221005"/>
    <w:rsid w:val="00221A8D"/>
    <w:rsid w:val="0022317A"/>
    <w:rsid w:val="00226249"/>
    <w:rsid w:val="002308E5"/>
    <w:rsid w:val="002341C8"/>
    <w:rsid w:val="0023645A"/>
    <w:rsid w:val="00237AE0"/>
    <w:rsid w:val="00243C63"/>
    <w:rsid w:val="00246D7D"/>
    <w:rsid w:val="00250BD1"/>
    <w:rsid w:val="002550E3"/>
    <w:rsid w:val="002553BC"/>
    <w:rsid w:val="00264526"/>
    <w:rsid w:val="00277D90"/>
    <w:rsid w:val="00280BAF"/>
    <w:rsid w:val="002817BC"/>
    <w:rsid w:val="00290B2B"/>
    <w:rsid w:val="002914CC"/>
    <w:rsid w:val="00295E4F"/>
    <w:rsid w:val="002A25C4"/>
    <w:rsid w:val="002A57E0"/>
    <w:rsid w:val="002B7148"/>
    <w:rsid w:val="002B7F3C"/>
    <w:rsid w:val="002C39BA"/>
    <w:rsid w:val="002D75DD"/>
    <w:rsid w:val="002E107F"/>
    <w:rsid w:val="002E295C"/>
    <w:rsid w:val="002E6FBE"/>
    <w:rsid w:val="002F7778"/>
    <w:rsid w:val="002F7D65"/>
    <w:rsid w:val="00302A3D"/>
    <w:rsid w:val="0030789C"/>
    <w:rsid w:val="0031238F"/>
    <w:rsid w:val="00312CD5"/>
    <w:rsid w:val="00330509"/>
    <w:rsid w:val="00335234"/>
    <w:rsid w:val="00337736"/>
    <w:rsid w:val="00350A3F"/>
    <w:rsid w:val="003543C4"/>
    <w:rsid w:val="003614C2"/>
    <w:rsid w:val="0036155D"/>
    <w:rsid w:val="00363F3C"/>
    <w:rsid w:val="003705D4"/>
    <w:rsid w:val="00375EF8"/>
    <w:rsid w:val="00382182"/>
    <w:rsid w:val="003901AA"/>
    <w:rsid w:val="003B5294"/>
    <w:rsid w:val="003C160D"/>
    <w:rsid w:val="003C39C8"/>
    <w:rsid w:val="003E10A7"/>
    <w:rsid w:val="003E15BF"/>
    <w:rsid w:val="003E24EE"/>
    <w:rsid w:val="003E390B"/>
    <w:rsid w:val="003F0DC8"/>
    <w:rsid w:val="003F23F6"/>
    <w:rsid w:val="003F7A29"/>
    <w:rsid w:val="00400DDF"/>
    <w:rsid w:val="00404F96"/>
    <w:rsid w:val="004078D4"/>
    <w:rsid w:val="00413838"/>
    <w:rsid w:val="0041475E"/>
    <w:rsid w:val="00416195"/>
    <w:rsid w:val="00417925"/>
    <w:rsid w:val="0042091F"/>
    <w:rsid w:val="00424A67"/>
    <w:rsid w:val="00432451"/>
    <w:rsid w:val="004342B6"/>
    <w:rsid w:val="0044241E"/>
    <w:rsid w:val="00442EAC"/>
    <w:rsid w:val="0045742C"/>
    <w:rsid w:val="004574E0"/>
    <w:rsid w:val="0046165F"/>
    <w:rsid w:val="004640D7"/>
    <w:rsid w:val="00466723"/>
    <w:rsid w:val="00471051"/>
    <w:rsid w:val="004748D3"/>
    <w:rsid w:val="004821FD"/>
    <w:rsid w:val="004841DA"/>
    <w:rsid w:val="004B1E10"/>
    <w:rsid w:val="004B2F47"/>
    <w:rsid w:val="004B4355"/>
    <w:rsid w:val="004B55CA"/>
    <w:rsid w:val="004C0BF7"/>
    <w:rsid w:val="004C2C63"/>
    <w:rsid w:val="004C4844"/>
    <w:rsid w:val="004C6A9C"/>
    <w:rsid w:val="004D18F2"/>
    <w:rsid w:val="004E4995"/>
    <w:rsid w:val="004E5880"/>
    <w:rsid w:val="004F1E0C"/>
    <w:rsid w:val="004F7238"/>
    <w:rsid w:val="0052011D"/>
    <w:rsid w:val="00521362"/>
    <w:rsid w:val="00525375"/>
    <w:rsid w:val="0053563B"/>
    <w:rsid w:val="00535D89"/>
    <w:rsid w:val="00541061"/>
    <w:rsid w:val="00550245"/>
    <w:rsid w:val="00556EA6"/>
    <w:rsid w:val="00557C4D"/>
    <w:rsid w:val="00564B28"/>
    <w:rsid w:val="00570564"/>
    <w:rsid w:val="00575EF5"/>
    <w:rsid w:val="00584E6C"/>
    <w:rsid w:val="005875F4"/>
    <w:rsid w:val="005903E2"/>
    <w:rsid w:val="00592F77"/>
    <w:rsid w:val="00596924"/>
    <w:rsid w:val="005A0501"/>
    <w:rsid w:val="005A5423"/>
    <w:rsid w:val="005A5851"/>
    <w:rsid w:val="005B2692"/>
    <w:rsid w:val="005B779B"/>
    <w:rsid w:val="005B794B"/>
    <w:rsid w:val="005D1B6A"/>
    <w:rsid w:val="005D4614"/>
    <w:rsid w:val="005D4D08"/>
    <w:rsid w:val="005D62BF"/>
    <w:rsid w:val="005D6E0D"/>
    <w:rsid w:val="005E0303"/>
    <w:rsid w:val="005E4BCE"/>
    <w:rsid w:val="005E4FC3"/>
    <w:rsid w:val="005E526A"/>
    <w:rsid w:val="00603B80"/>
    <w:rsid w:val="00604BCE"/>
    <w:rsid w:val="00611596"/>
    <w:rsid w:val="00615327"/>
    <w:rsid w:val="0061596C"/>
    <w:rsid w:val="00626720"/>
    <w:rsid w:val="00632169"/>
    <w:rsid w:val="00633DDD"/>
    <w:rsid w:val="00634C83"/>
    <w:rsid w:val="00640CA9"/>
    <w:rsid w:val="0064709C"/>
    <w:rsid w:val="00651294"/>
    <w:rsid w:val="00651B17"/>
    <w:rsid w:val="006532D5"/>
    <w:rsid w:val="00653C12"/>
    <w:rsid w:val="00663A5E"/>
    <w:rsid w:val="0067253D"/>
    <w:rsid w:val="006801AF"/>
    <w:rsid w:val="00692FC1"/>
    <w:rsid w:val="006978FE"/>
    <w:rsid w:val="006A40A1"/>
    <w:rsid w:val="006A592D"/>
    <w:rsid w:val="006B0CF3"/>
    <w:rsid w:val="006B5EA1"/>
    <w:rsid w:val="006C2620"/>
    <w:rsid w:val="006C43FB"/>
    <w:rsid w:val="006D0021"/>
    <w:rsid w:val="006D00C0"/>
    <w:rsid w:val="006D4D42"/>
    <w:rsid w:val="006D6341"/>
    <w:rsid w:val="006D6BB1"/>
    <w:rsid w:val="006D6E23"/>
    <w:rsid w:val="006E19D9"/>
    <w:rsid w:val="006E5E25"/>
    <w:rsid w:val="006E724B"/>
    <w:rsid w:val="006F20C0"/>
    <w:rsid w:val="006F53F2"/>
    <w:rsid w:val="0070092B"/>
    <w:rsid w:val="00702BBA"/>
    <w:rsid w:val="0070409B"/>
    <w:rsid w:val="00705952"/>
    <w:rsid w:val="00706C22"/>
    <w:rsid w:val="00706DA3"/>
    <w:rsid w:val="00725E8C"/>
    <w:rsid w:val="00731F4B"/>
    <w:rsid w:val="00731F4F"/>
    <w:rsid w:val="00733B73"/>
    <w:rsid w:val="00741AE4"/>
    <w:rsid w:val="007447B5"/>
    <w:rsid w:val="007451E7"/>
    <w:rsid w:val="0075206D"/>
    <w:rsid w:val="00757038"/>
    <w:rsid w:val="00757C11"/>
    <w:rsid w:val="007646CD"/>
    <w:rsid w:val="00771FA2"/>
    <w:rsid w:val="00772DEE"/>
    <w:rsid w:val="00776790"/>
    <w:rsid w:val="007836C2"/>
    <w:rsid w:val="0078454F"/>
    <w:rsid w:val="00785744"/>
    <w:rsid w:val="00786AE2"/>
    <w:rsid w:val="00790FDA"/>
    <w:rsid w:val="0079354A"/>
    <w:rsid w:val="00794D76"/>
    <w:rsid w:val="007A3B62"/>
    <w:rsid w:val="007A767F"/>
    <w:rsid w:val="007C5598"/>
    <w:rsid w:val="007C6604"/>
    <w:rsid w:val="007D4D10"/>
    <w:rsid w:val="007E1A9A"/>
    <w:rsid w:val="007F6987"/>
    <w:rsid w:val="00801562"/>
    <w:rsid w:val="00802857"/>
    <w:rsid w:val="00803E37"/>
    <w:rsid w:val="00805901"/>
    <w:rsid w:val="008145D6"/>
    <w:rsid w:val="008147FE"/>
    <w:rsid w:val="0081702A"/>
    <w:rsid w:val="0082057C"/>
    <w:rsid w:val="008258EE"/>
    <w:rsid w:val="00830A29"/>
    <w:rsid w:val="00835187"/>
    <w:rsid w:val="0084081E"/>
    <w:rsid w:val="008557D1"/>
    <w:rsid w:val="00866C2E"/>
    <w:rsid w:val="0087364C"/>
    <w:rsid w:val="00874752"/>
    <w:rsid w:val="008758C1"/>
    <w:rsid w:val="008840FB"/>
    <w:rsid w:val="008906AA"/>
    <w:rsid w:val="00893820"/>
    <w:rsid w:val="008939BE"/>
    <w:rsid w:val="00894466"/>
    <w:rsid w:val="008A3C71"/>
    <w:rsid w:val="008B1C9A"/>
    <w:rsid w:val="008B21E2"/>
    <w:rsid w:val="008B39EE"/>
    <w:rsid w:val="008C18C4"/>
    <w:rsid w:val="008C2B31"/>
    <w:rsid w:val="008C7C45"/>
    <w:rsid w:val="008D4635"/>
    <w:rsid w:val="00906097"/>
    <w:rsid w:val="00912426"/>
    <w:rsid w:val="00912E07"/>
    <w:rsid w:val="00914A9D"/>
    <w:rsid w:val="009169FC"/>
    <w:rsid w:val="009268FC"/>
    <w:rsid w:val="00926C1D"/>
    <w:rsid w:val="0093139F"/>
    <w:rsid w:val="009354CB"/>
    <w:rsid w:val="0093693A"/>
    <w:rsid w:val="00937ED0"/>
    <w:rsid w:val="0094339C"/>
    <w:rsid w:val="009513FC"/>
    <w:rsid w:val="0095578C"/>
    <w:rsid w:val="00960240"/>
    <w:rsid w:val="0096049A"/>
    <w:rsid w:val="00962444"/>
    <w:rsid w:val="0096708F"/>
    <w:rsid w:val="00973109"/>
    <w:rsid w:val="0097367E"/>
    <w:rsid w:val="00976D33"/>
    <w:rsid w:val="00987E2C"/>
    <w:rsid w:val="0099432F"/>
    <w:rsid w:val="009A090A"/>
    <w:rsid w:val="009A3041"/>
    <w:rsid w:val="009A3B20"/>
    <w:rsid w:val="009B19B5"/>
    <w:rsid w:val="009B2504"/>
    <w:rsid w:val="009C6A14"/>
    <w:rsid w:val="009D100E"/>
    <w:rsid w:val="009D2444"/>
    <w:rsid w:val="009D5348"/>
    <w:rsid w:val="009D5B7D"/>
    <w:rsid w:val="009E63A4"/>
    <w:rsid w:val="009E72D3"/>
    <w:rsid w:val="009F2421"/>
    <w:rsid w:val="009F2AA9"/>
    <w:rsid w:val="009F4B76"/>
    <w:rsid w:val="00A0033B"/>
    <w:rsid w:val="00A030E6"/>
    <w:rsid w:val="00A06239"/>
    <w:rsid w:val="00A068AF"/>
    <w:rsid w:val="00A12916"/>
    <w:rsid w:val="00A12BE0"/>
    <w:rsid w:val="00A131B8"/>
    <w:rsid w:val="00A14719"/>
    <w:rsid w:val="00A17420"/>
    <w:rsid w:val="00A2050E"/>
    <w:rsid w:val="00A228BB"/>
    <w:rsid w:val="00A24F88"/>
    <w:rsid w:val="00A30675"/>
    <w:rsid w:val="00A3762D"/>
    <w:rsid w:val="00A50EE0"/>
    <w:rsid w:val="00A56036"/>
    <w:rsid w:val="00A60577"/>
    <w:rsid w:val="00A62165"/>
    <w:rsid w:val="00A641CD"/>
    <w:rsid w:val="00A709A4"/>
    <w:rsid w:val="00A711A1"/>
    <w:rsid w:val="00A733C6"/>
    <w:rsid w:val="00A8151B"/>
    <w:rsid w:val="00A821D2"/>
    <w:rsid w:val="00A84A0B"/>
    <w:rsid w:val="00A94999"/>
    <w:rsid w:val="00A979D3"/>
    <w:rsid w:val="00AB0DC3"/>
    <w:rsid w:val="00AB3978"/>
    <w:rsid w:val="00AB3E1C"/>
    <w:rsid w:val="00AB54C7"/>
    <w:rsid w:val="00AC28E6"/>
    <w:rsid w:val="00AC4408"/>
    <w:rsid w:val="00AD1630"/>
    <w:rsid w:val="00AD2DB1"/>
    <w:rsid w:val="00AD4906"/>
    <w:rsid w:val="00AE16DA"/>
    <w:rsid w:val="00AE1E8A"/>
    <w:rsid w:val="00AE6CF6"/>
    <w:rsid w:val="00AF0C37"/>
    <w:rsid w:val="00AF24EA"/>
    <w:rsid w:val="00B04D11"/>
    <w:rsid w:val="00B12AFD"/>
    <w:rsid w:val="00B13862"/>
    <w:rsid w:val="00B24C93"/>
    <w:rsid w:val="00B25A06"/>
    <w:rsid w:val="00B31B64"/>
    <w:rsid w:val="00B40A52"/>
    <w:rsid w:val="00B44E87"/>
    <w:rsid w:val="00B46FBC"/>
    <w:rsid w:val="00B51D71"/>
    <w:rsid w:val="00B52A3F"/>
    <w:rsid w:val="00B57B1C"/>
    <w:rsid w:val="00B60B8D"/>
    <w:rsid w:val="00B624D2"/>
    <w:rsid w:val="00B669A7"/>
    <w:rsid w:val="00B7643E"/>
    <w:rsid w:val="00B823F1"/>
    <w:rsid w:val="00B84D06"/>
    <w:rsid w:val="00B8519C"/>
    <w:rsid w:val="00B90686"/>
    <w:rsid w:val="00B91D3E"/>
    <w:rsid w:val="00B95947"/>
    <w:rsid w:val="00BA34A7"/>
    <w:rsid w:val="00BB37B0"/>
    <w:rsid w:val="00BB5B0A"/>
    <w:rsid w:val="00BC2279"/>
    <w:rsid w:val="00BC670F"/>
    <w:rsid w:val="00BD24D7"/>
    <w:rsid w:val="00BD50F9"/>
    <w:rsid w:val="00BD53BE"/>
    <w:rsid w:val="00BD6DE8"/>
    <w:rsid w:val="00BE098E"/>
    <w:rsid w:val="00BE150E"/>
    <w:rsid w:val="00BF5681"/>
    <w:rsid w:val="00C013AB"/>
    <w:rsid w:val="00C06108"/>
    <w:rsid w:val="00C1218A"/>
    <w:rsid w:val="00C12559"/>
    <w:rsid w:val="00C1362F"/>
    <w:rsid w:val="00C1773B"/>
    <w:rsid w:val="00C177F4"/>
    <w:rsid w:val="00C236A5"/>
    <w:rsid w:val="00C305D6"/>
    <w:rsid w:val="00C353E8"/>
    <w:rsid w:val="00C408D4"/>
    <w:rsid w:val="00C45BBB"/>
    <w:rsid w:val="00C50C26"/>
    <w:rsid w:val="00C570FC"/>
    <w:rsid w:val="00C77756"/>
    <w:rsid w:val="00C81AF4"/>
    <w:rsid w:val="00C96934"/>
    <w:rsid w:val="00CA3569"/>
    <w:rsid w:val="00CC02AE"/>
    <w:rsid w:val="00CC2B90"/>
    <w:rsid w:val="00CC3589"/>
    <w:rsid w:val="00CD1F67"/>
    <w:rsid w:val="00CD3160"/>
    <w:rsid w:val="00CD345D"/>
    <w:rsid w:val="00CD6007"/>
    <w:rsid w:val="00CD6974"/>
    <w:rsid w:val="00CE1447"/>
    <w:rsid w:val="00CE20F1"/>
    <w:rsid w:val="00CE2BF6"/>
    <w:rsid w:val="00CE37CA"/>
    <w:rsid w:val="00CE459A"/>
    <w:rsid w:val="00CE6285"/>
    <w:rsid w:val="00CE737A"/>
    <w:rsid w:val="00D025EA"/>
    <w:rsid w:val="00D10FA9"/>
    <w:rsid w:val="00D1790C"/>
    <w:rsid w:val="00D205CE"/>
    <w:rsid w:val="00D205D3"/>
    <w:rsid w:val="00D21766"/>
    <w:rsid w:val="00D263EB"/>
    <w:rsid w:val="00D4019D"/>
    <w:rsid w:val="00D40EFF"/>
    <w:rsid w:val="00D45A5C"/>
    <w:rsid w:val="00D564CB"/>
    <w:rsid w:val="00D678A4"/>
    <w:rsid w:val="00D71E3D"/>
    <w:rsid w:val="00D736A6"/>
    <w:rsid w:val="00D75C82"/>
    <w:rsid w:val="00D85501"/>
    <w:rsid w:val="00DA2489"/>
    <w:rsid w:val="00DA27E6"/>
    <w:rsid w:val="00DA2B38"/>
    <w:rsid w:val="00DA557F"/>
    <w:rsid w:val="00DB48E4"/>
    <w:rsid w:val="00DC2DF5"/>
    <w:rsid w:val="00DD363A"/>
    <w:rsid w:val="00DD54A7"/>
    <w:rsid w:val="00DE2683"/>
    <w:rsid w:val="00DE2C69"/>
    <w:rsid w:val="00DE3D5B"/>
    <w:rsid w:val="00DE412C"/>
    <w:rsid w:val="00DF3C0B"/>
    <w:rsid w:val="00E006EC"/>
    <w:rsid w:val="00E00C6F"/>
    <w:rsid w:val="00E01D2F"/>
    <w:rsid w:val="00E02BD5"/>
    <w:rsid w:val="00E04F54"/>
    <w:rsid w:val="00E06CA2"/>
    <w:rsid w:val="00E07A3C"/>
    <w:rsid w:val="00E16A0D"/>
    <w:rsid w:val="00E170DE"/>
    <w:rsid w:val="00E27069"/>
    <w:rsid w:val="00E40E6B"/>
    <w:rsid w:val="00E61585"/>
    <w:rsid w:val="00E62856"/>
    <w:rsid w:val="00E65B70"/>
    <w:rsid w:val="00E702B7"/>
    <w:rsid w:val="00E83329"/>
    <w:rsid w:val="00E943A4"/>
    <w:rsid w:val="00EA1070"/>
    <w:rsid w:val="00EA4CDE"/>
    <w:rsid w:val="00EA61C4"/>
    <w:rsid w:val="00EC0B01"/>
    <w:rsid w:val="00EC6A30"/>
    <w:rsid w:val="00ED002F"/>
    <w:rsid w:val="00ED2496"/>
    <w:rsid w:val="00ED4D2E"/>
    <w:rsid w:val="00ED6CE9"/>
    <w:rsid w:val="00ED7003"/>
    <w:rsid w:val="00EE4F98"/>
    <w:rsid w:val="00EE629F"/>
    <w:rsid w:val="00EF06A1"/>
    <w:rsid w:val="00EF2AD2"/>
    <w:rsid w:val="00EF3560"/>
    <w:rsid w:val="00EF5921"/>
    <w:rsid w:val="00EF6DC5"/>
    <w:rsid w:val="00EF79C7"/>
    <w:rsid w:val="00F07F6E"/>
    <w:rsid w:val="00F11392"/>
    <w:rsid w:val="00F114B3"/>
    <w:rsid w:val="00F1351D"/>
    <w:rsid w:val="00F152E0"/>
    <w:rsid w:val="00F16329"/>
    <w:rsid w:val="00F20C50"/>
    <w:rsid w:val="00F3054B"/>
    <w:rsid w:val="00F340FC"/>
    <w:rsid w:val="00F35685"/>
    <w:rsid w:val="00F356E7"/>
    <w:rsid w:val="00F37C1E"/>
    <w:rsid w:val="00F403FE"/>
    <w:rsid w:val="00F417F9"/>
    <w:rsid w:val="00F45E3C"/>
    <w:rsid w:val="00F5108D"/>
    <w:rsid w:val="00F513FE"/>
    <w:rsid w:val="00F5539E"/>
    <w:rsid w:val="00F7049C"/>
    <w:rsid w:val="00F77235"/>
    <w:rsid w:val="00F813E7"/>
    <w:rsid w:val="00F82D9F"/>
    <w:rsid w:val="00F84CB2"/>
    <w:rsid w:val="00F86B7D"/>
    <w:rsid w:val="00F9195E"/>
    <w:rsid w:val="00F942C4"/>
    <w:rsid w:val="00F94A71"/>
    <w:rsid w:val="00F9631D"/>
    <w:rsid w:val="00FA094B"/>
    <w:rsid w:val="00FB03E0"/>
    <w:rsid w:val="00FC0D2D"/>
    <w:rsid w:val="00FC1645"/>
    <w:rsid w:val="00FC35F8"/>
    <w:rsid w:val="00FC3EE6"/>
    <w:rsid w:val="00FC6805"/>
    <w:rsid w:val="00FD287B"/>
    <w:rsid w:val="00FD3A4E"/>
    <w:rsid w:val="00FD6A5C"/>
    <w:rsid w:val="00FE2B13"/>
    <w:rsid w:val="00FE7776"/>
    <w:rsid w:val="00FF1B15"/>
    <w:rsid w:val="00FF277B"/>
    <w:rsid w:val="00FF4F58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C30201"/>
  <w15:docId w15:val="{5FC2BF27-6D76-4086-8C34-44121D02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04"/>
  </w:style>
  <w:style w:type="paragraph" w:styleId="a5">
    <w:name w:val="footer"/>
    <w:basedOn w:val="a"/>
    <w:link w:val="a6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04"/>
  </w:style>
  <w:style w:type="paragraph" w:styleId="a7">
    <w:name w:val="Balloon Text"/>
    <w:basedOn w:val="a"/>
    <w:link w:val="a8"/>
    <w:uiPriority w:val="99"/>
    <w:semiHidden/>
    <w:unhideWhenUsed/>
    <w:rsid w:val="009B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50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9B25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semiHidden/>
    <w:rsid w:val="0083518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i/>
      <w:color w:val="FF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835187"/>
    <w:rPr>
      <w:rFonts w:ascii="Times New Roman" w:hAnsi="Times New Roman"/>
      <w:i/>
      <w:color w:val="FF0000"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unhideWhenUsed/>
    <w:rsid w:val="002F7D6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A3569"/>
    <w:pPr>
      <w:spacing w:after="0" w:line="240" w:lineRule="auto"/>
      <w:ind w:left="720"/>
      <w:contextualSpacing/>
    </w:pPr>
    <w:rPr>
      <w:rFonts w:ascii="Times New Roman" w:hAnsi="Times New Roman"/>
      <w:color w:val="000000"/>
      <w:sz w:val="24"/>
      <w:szCs w:val="24"/>
    </w:rPr>
  </w:style>
  <w:style w:type="paragraph" w:styleId="ac">
    <w:name w:val="No Spacing"/>
    <w:uiPriority w:val="1"/>
    <w:qFormat/>
    <w:rsid w:val="001363A6"/>
    <w:rPr>
      <w:rFonts w:eastAsia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308E5"/>
    <w:pPr>
      <w:spacing w:after="0" w:line="240" w:lineRule="auto"/>
      <w:ind w:left="5103"/>
      <w:jc w:val="center"/>
    </w:pPr>
    <w:rPr>
      <w:rFonts w:ascii="Times New Roman" w:hAnsi="Times New Roman"/>
      <w:sz w:val="28"/>
      <w:szCs w:val="20"/>
    </w:rPr>
  </w:style>
  <w:style w:type="character" w:customStyle="1" w:styleId="ae">
    <w:name w:val="Заголовок Знак"/>
    <w:basedOn w:val="a0"/>
    <w:link w:val="ad"/>
    <w:rsid w:val="002308E5"/>
    <w:rPr>
      <w:rFonts w:ascii="Times New Roman" w:hAnsi="Times New Roman"/>
      <w:sz w:val="28"/>
    </w:rPr>
  </w:style>
  <w:style w:type="character" w:styleId="af">
    <w:name w:val="Emphasis"/>
    <w:uiPriority w:val="20"/>
    <w:qFormat/>
    <w:rsid w:val="002308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2;&#1072;&#1082;&#1072;&#1088;&#1086;&#1074;\&#1041;&#1083;&#1072;&#1085;&#1082;%20&#1087;&#1080;&#1089;&#1100;&#1084;&#1072;%20(&#1074;%20&#1094;&#1074;&#1077;&#1090;&#1077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36D5A-99A1-48DA-9BAB-C2F015106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(в цвете)</Template>
  <TotalTime>24</TotalTime>
  <Pages>7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makarov</dc:creator>
  <cp:lastModifiedBy>Пономарев Валерий Валентинович</cp:lastModifiedBy>
  <cp:revision>4</cp:revision>
  <cp:lastPrinted>2019-12-10T07:54:00Z</cp:lastPrinted>
  <dcterms:created xsi:type="dcterms:W3CDTF">2022-12-19T06:53:00Z</dcterms:created>
  <dcterms:modified xsi:type="dcterms:W3CDTF">2022-12-19T07:20:00Z</dcterms:modified>
</cp:coreProperties>
</file>